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B25" w:rsidRPr="00C82F61" w:rsidRDefault="00FB6B25" w:rsidP="00FB6B25">
      <w:pPr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t xml:space="preserve">2. </w:t>
      </w:r>
      <w:r w:rsidRPr="00C82F61">
        <w:rPr>
          <w:rFonts w:ascii="NanumGothic" w:eastAsia="NanumGothic" w:hAnsi="NanumGothic"/>
          <w:b/>
          <w:sz w:val="24"/>
        </w:rPr>
        <w:t>BMT 의뢰서</w:t>
      </w:r>
    </w:p>
    <w:p w:rsidR="00FB6B25" w:rsidRPr="00C82F61" w:rsidRDefault="00FB6B25" w:rsidP="00FB6B25">
      <w:pPr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t>2.1. HW 사양</w:t>
      </w:r>
    </w:p>
    <w:tbl>
      <w:tblPr>
        <w:tblW w:w="963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37"/>
        <w:gridCol w:w="5700"/>
      </w:tblGrid>
      <w:tr w:rsidR="00661974" w:rsidRPr="00C82F61" w:rsidTr="00E42DF5">
        <w:trPr>
          <w:trHeight w:val="52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Chipset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B6507C" w:rsidRDefault="009C5A05" w:rsidP="00E42DF5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proofErr w:type="spellStart"/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Amlogic</w:t>
            </w:r>
            <w:proofErr w:type="spellEnd"/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S</w:t>
            </w:r>
            <w:r w:rsidR="009072B0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905X2</w:t>
            </w:r>
          </w:p>
        </w:tc>
      </w:tr>
      <w:tr w:rsidR="00661974" w:rsidRPr="00C82F61" w:rsidTr="00E42DF5">
        <w:trPr>
          <w:trHeight w:val="26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60" w:lineRule="atLeast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Flash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661974" w:rsidRPr="00CC0737" w:rsidRDefault="00CC0737" w:rsidP="00E42DF5">
            <w:pPr>
              <w:wordWrap w:val="0"/>
              <w:adjustRightInd/>
              <w:spacing w:line="260" w:lineRule="atLeast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eM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M</w:t>
            </w: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C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</w:t>
            </w: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8GB</w:t>
            </w:r>
          </w:p>
        </w:tc>
      </w:tr>
      <w:tr w:rsidR="00661974" w:rsidRPr="00C82F61" w:rsidTr="00E42DF5">
        <w:trPr>
          <w:trHeight w:val="26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60" w:lineRule="atLeast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DRAM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661974" w:rsidRPr="00CC0737" w:rsidRDefault="00CC0737" w:rsidP="00E42DF5">
            <w:pPr>
              <w:wordWrap w:val="0"/>
              <w:adjustRightInd/>
              <w:spacing w:line="260" w:lineRule="atLeast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DDR</w:t>
            </w:r>
            <w:r w:rsidR="009072B0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4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3GB</w:t>
            </w:r>
          </w:p>
        </w:tc>
      </w:tr>
      <w:tr w:rsidR="00661974" w:rsidRPr="00C82F61" w:rsidTr="0003413D">
        <w:trPr>
          <w:trHeight w:val="26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60" w:lineRule="atLeast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OS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661974" w:rsidRPr="00CC0737" w:rsidRDefault="00CC0737" w:rsidP="00E42DF5">
            <w:pPr>
              <w:wordWrap w:val="0"/>
              <w:adjustRightInd/>
              <w:spacing w:line="260" w:lineRule="atLeast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Android TV "</w:t>
            </w:r>
            <w:r w:rsidR="00AD11E1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Pie</w:t>
            </w: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 xml:space="preserve">" </w:t>
            </w:r>
            <w:proofErr w:type="spellStart"/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ver</w:t>
            </w:r>
            <w:proofErr w:type="spellEnd"/>
          </w:p>
        </w:tc>
      </w:tr>
      <w:tr w:rsidR="00661974" w:rsidRPr="00C82F61" w:rsidTr="00E42DF5">
        <w:trPr>
          <w:trHeight w:val="78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Video Decoding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B6507C" w:rsidRPr="005C5B62" w:rsidRDefault="00CC0737" w:rsidP="005C5B62">
            <w:pPr>
              <w:jc w:val="left"/>
              <w:rPr>
                <w:rFonts w:asciiTheme="minorEastAsia" w:eastAsiaTheme="minorEastAsia" w:hAnsiTheme="minorEastAsia"/>
                <w:b/>
                <w:color w:val="000000" w:themeColor="text1"/>
                <w:sz w:val="20"/>
              </w:rPr>
            </w:pPr>
            <w:r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 xml:space="preserve">H.264 </w:t>
            </w:r>
            <w:r w:rsidR="005C5B62"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 xml:space="preserve">BP/MP/HP@L4.x, </w:t>
            </w:r>
            <w:r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 xml:space="preserve">H.265 HEVC </w:t>
            </w:r>
            <w:r w:rsidR="005C5B62"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>MP/</w:t>
            </w:r>
            <w:r w:rsidR="005C5B62" w:rsidRPr="00E42DF5">
              <w:rPr>
                <w:rFonts w:asciiTheme="minorEastAsia" w:eastAsiaTheme="minorEastAsia" w:hAnsiTheme="minorEastAsia" w:cs="Arial"/>
                <w:b/>
                <w:bCs/>
                <w:kern w:val="24"/>
                <w:sz w:val="20"/>
              </w:rPr>
              <w:t>MP10@L5.1</w:t>
            </w:r>
            <w:r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 xml:space="preserve">, </w:t>
            </w:r>
            <w:r w:rsidR="005C5B62"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br/>
            </w:r>
            <w:r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>VP9</w:t>
            </w:r>
            <w:r w:rsidR="009072B0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>,</w:t>
            </w:r>
            <w:r w:rsidR="009072B0">
              <w:rPr>
                <w:rFonts w:ascii="新細明體" w:eastAsia="新細明體" w:hAnsi="新細明體" w:cs="Arial" w:hint="eastAsia"/>
                <w:b/>
                <w:bCs/>
                <w:color w:val="000000"/>
                <w:kern w:val="24"/>
                <w:sz w:val="20"/>
                <w:lang w:eastAsia="zh-TW"/>
              </w:rPr>
              <w:t xml:space="preserve"> </w:t>
            </w:r>
            <w:r w:rsidR="005C5B62" w:rsidRPr="005C5B62">
              <w:rPr>
                <w:rFonts w:asciiTheme="minorEastAsia" w:eastAsiaTheme="minorEastAsia" w:hAnsiTheme="minorEastAsia" w:cs="Arial" w:hint="eastAsia"/>
                <w:b/>
                <w:color w:val="000000" w:themeColor="text1"/>
                <w:sz w:val="20"/>
              </w:rPr>
              <w:t xml:space="preserve">MPEG4, </w:t>
            </w:r>
            <w:r w:rsidR="005C5B62" w:rsidRPr="005C5B62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</w:rPr>
              <w:t>MPEG2,</w:t>
            </w:r>
            <w:r w:rsidR="005C5B62" w:rsidRPr="005C5B62">
              <w:rPr>
                <w:rFonts w:asciiTheme="minorEastAsia" w:eastAsiaTheme="minorEastAsia" w:hAnsiTheme="minorEastAsia" w:cs="Arial" w:hint="eastAsia"/>
                <w:b/>
                <w:color w:val="000000" w:themeColor="text1"/>
                <w:sz w:val="20"/>
              </w:rPr>
              <w:t xml:space="preserve"> </w:t>
            </w:r>
            <w:r w:rsidR="005C5B62" w:rsidRPr="005C5B62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</w:rPr>
              <w:t>MJPEG</w:t>
            </w:r>
          </w:p>
        </w:tc>
      </w:tr>
      <w:tr w:rsidR="00661974" w:rsidRPr="00C82F61" w:rsidTr="00E42DF5">
        <w:trPr>
          <w:trHeight w:val="469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Audio Decoding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5C5B62" w:rsidRDefault="005C5B62" w:rsidP="005C5B62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</w:pPr>
            <w:r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 xml:space="preserve">AAC, </w:t>
            </w:r>
            <w:r w:rsidR="00CC0737" w:rsidRPr="005C5B62">
              <w:rPr>
                <w:rFonts w:asciiTheme="minorEastAsia" w:eastAsiaTheme="minorEastAsia" w:hAnsiTheme="minorEastAsia" w:cs="Arial"/>
                <w:b/>
                <w:bCs/>
                <w:color w:val="000000"/>
                <w:kern w:val="24"/>
                <w:sz w:val="20"/>
              </w:rPr>
              <w:t>HE-AAC, Dolby Digital Plus</w:t>
            </w:r>
          </w:p>
          <w:p w:rsidR="005C5B62" w:rsidRPr="005C5B62" w:rsidRDefault="005C5B62" w:rsidP="005C5B62">
            <w:pPr>
              <w:jc w:val="left"/>
              <w:rPr>
                <w:rFonts w:asciiTheme="minorEastAsia" w:eastAsiaTheme="minorEastAsia" w:hAnsiTheme="minorEastAsia"/>
                <w:b/>
                <w:color w:val="000000" w:themeColor="text1"/>
                <w:sz w:val="20"/>
              </w:rPr>
            </w:pPr>
            <w:r w:rsidRPr="005C5B62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</w:rPr>
              <w:t>MPEG-1 Audio Layer1, 2, 3</w:t>
            </w:r>
          </w:p>
          <w:p w:rsidR="00F440B8" w:rsidRPr="005C5B62" w:rsidRDefault="005C5B62" w:rsidP="00F440B8">
            <w:pPr>
              <w:jc w:val="left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proofErr w:type="gramStart"/>
            <w:r w:rsidRPr="005C5B62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</w:rPr>
              <w:t>PCM(</w:t>
            </w:r>
            <w:proofErr w:type="gramEnd"/>
            <w:r w:rsidRPr="005C5B62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</w:rPr>
              <w:t>LPCM / ADPCM)</w:t>
            </w:r>
          </w:p>
          <w:p w:rsidR="005C5B62" w:rsidRPr="005C5B62" w:rsidRDefault="005C5B62" w:rsidP="005C5B62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</w:p>
        </w:tc>
      </w:tr>
      <w:tr w:rsidR="00661974" w:rsidRPr="00C82F61" w:rsidTr="00E42DF5">
        <w:trPr>
          <w:trHeight w:val="26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60" w:lineRule="atLeast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Bluetooth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661974" w:rsidRPr="00CC0737" w:rsidRDefault="00CC0737" w:rsidP="00F440B8">
            <w:pPr>
              <w:wordWrap w:val="0"/>
              <w:adjustRightInd/>
              <w:spacing w:line="260" w:lineRule="atLeast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BT4.2</w:t>
            </w:r>
          </w:p>
        </w:tc>
      </w:tr>
      <w:tr w:rsidR="00661974" w:rsidRPr="00C82F61" w:rsidTr="0003413D">
        <w:trPr>
          <w:trHeight w:val="52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Front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CC0737" w:rsidRDefault="00AD11E1" w:rsidP="00F440B8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1</w:t>
            </w:r>
            <w:r w:rsidR="00CC0737"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X LED</w:t>
            </w:r>
            <w:r w:rsidR="009072B0">
              <w:rPr>
                <w:rFonts w:ascii="新細明體" w:eastAsia="新細明體" w:hAnsi="新細明體" w:cs="Arial" w:hint="eastAsia"/>
                <w:b/>
                <w:bCs/>
                <w:color w:val="000000"/>
                <w:kern w:val="24"/>
                <w:sz w:val="20"/>
                <w:lang w:eastAsia="zh-TW"/>
              </w:rPr>
              <w:t xml:space="preserve"> </w:t>
            </w:r>
            <w:r w:rsidR="00CC0737"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(</w:t>
            </w:r>
            <w:r w:rsidR="009072B0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Red</w:t>
            </w:r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/Green/</w:t>
            </w:r>
            <w:r w:rsidR="009072B0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Blue</w:t>
            </w:r>
            <w:r w:rsidR="00CC0737"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)</w:t>
            </w:r>
          </w:p>
          <w:p w:rsidR="008177C9" w:rsidRPr="00CC0737" w:rsidRDefault="00CC0737" w:rsidP="00F440B8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1 X IR</w:t>
            </w:r>
          </w:p>
        </w:tc>
      </w:tr>
      <w:tr w:rsidR="00661974" w:rsidRPr="00C82F61" w:rsidTr="0003413D">
        <w:trPr>
          <w:trHeight w:val="52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61974" w:rsidRPr="00C82F61" w:rsidRDefault="00661974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TOP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661974" w:rsidRPr="00CC0737" w:rsidRDefault="00AD11E1" w:rsidP="00F440B8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2</w:t>
            </w:r>
            <w:r w:rsidR="00CC0737"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X KEY (CH+/-)</w:t>
            </w:r>
          </w:p>
        </w:tc>
      </w:tr>
      <w:tr w:rsidR="00AD11E1" w:rsidRPr="00C82F61" w:rsidTr="0003413D">
        <w:trPr>
          <w:trHeight w:val="520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D11E1" w:rsidRPr="00C82F61" w:rsidRDefault="00AD11E1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Rear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AD11E1" w:rsidRDefault="00AD11E1" w:rsidP="00CC0737">
            <w:pPr>
              <w:spacing w:line="240" w:lineRule="auto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1 X HDMI</w:t>
            </w:r>
            <w:r w:rsidR="009072B0">
              <w:rPr>
                <w:rFonts w:ascii="新細明體" w:eastAsia="新細明體" w:hAnsi="新細明體" w:cs="Arial" w:hint="eastAsia"/>
                <w:b/>
                <w:bCs/>
                <w:color w:val="000000"/>
                <w:kern w:val="24"/>
                <w:sz w:val="20"/>
                <w:lang w:eastAsia="zh-TW"/>
              </w:rPr>
              <w:t xml:space="preserve"> 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2.0</w:t>
            </w:r>
          </w:p>
          <w:p w:rsidR="00AD11E1" w:rsidRDefault="00AD11E1" w:rsidP="00CC0737">
            <w:pPr>
              <w:spacing w:line="240" w:lineRule="auto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1 X 10/100/1</w:t>
            </w:r>
            <w:r w:rsidR="009072B0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000</w:t>
            </w:r>
            <w:r w:rsidR="00E42DF5">
              <w:rPr>
                <w:rFonts w:ascii="新細明體" w:eastAsia="新細明體" w:hAnsi="新細明體" w:cs="Arial" w:hint="eastAsia"/>
                <w:b/>
                <w:bCs/>
                <w:color w:val="000000"/>
                <w:kern w:val="24"/>
                <w:sz w:val="20"/>
                <w:lang w:eastAsia="zh-TW"/>
              </w:rPr>
              <w:t xml:space="preserve"> </w:t>
            </w:r>
            <w:r w:rsidR="00E42DF5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Base-T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Ethernet</w:t>
            </w: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 xml:space="preserve"> </w:t>
            </w:r>
          </w:p>
          <w:p w:rsidR="00AD11E1" w:rsidRDefault="00AD11E1" w:rsidP="00CC0737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1 X DC </w:t>
            </w:r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5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V</w:t>
            </w:r>
            <w:r w:rsidR="009072B0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/2A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 xml:space="preserve"> IN</w:t>
            </w:r>
          </w:p>
          <w:p w:rsidR="00AD11E1" w:rsidRDefault="00AD11E1" w:rsidP="00AD11E1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1 X USB 3.0</w:t>
            </w:r>
          </w:p>
          <w:p w:rsidR="00AD11E1" w:rsidRPr="00CC0737" w:rsidRDefault="00AD11E1" w:rsidP="00AD11E1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 xml:space="preserve">1 X </w:t>
            </w:r>
            <w:r w:rsidRPr="00CC0737"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MIC Jack</w:t>
            </w:r>
          </w:p>
        </w:tc>
      </w:tr>
      <w:tr w:rsidR="00AD11E1" w:rsidRPr="00C82F61" w:rsidTr="00AD11E1">
        <w:trPr>
          <w:trHeight w:val="25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D11E1" w:rsidRPr="00C82F61" w:rsidRDefault="00AD11E1" w:rsidP="00661974">
            <w:pPr>
              <w:wordWrap w:val="0"/>
              <w:adjustRightInd/>
              <w:spacing w:line="240" w:lineRule="auto"/>
              <w:jc w:val="center"/>
              <w:textAlignment w:val="center"/>
              <w:rPr>
                <w:rFonts w:ascii="NanumGothic" w:eastAsia="NanumGothic" w:hAnsi="NanumGothic" w:cs="Arial"/>
                <w:sz w:val="36"/>
                <w:szCs w:val="36"/>
              </w:rPr>
            </w:pP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Po</w:t>
            </w:r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w</w:t>
            </w:r>
            <w:r w:rsidRPr="00C82F61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er Supply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D11E1" w:rsidRPr="00CC0737" w:rsidRDefault="00AD11E1" w:rsidP="00AD11E1">
            <w:pPr>
              <w:wordWrap w:val="0"/>
              <w:adjustRightInd/>
              <w:spacing w:line="240" w:lineRule="auto"/>
              <w:jc w:val="left"/>
              <w:textAlignment w:val="center"/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</w:pPr>
            <w:r>
              <w:rPr>
                <w:rFonts w:ascii="NanumGothic" w:eastAsia="NanumGothic" w:hAnsi="NanumGothic" w:cs="Arial"/>
                <w:b/>
                <w:bCs/>
                <w:color w:val="000000"/>
                <w:kern w:val="24"/>
                <w:sz w:val="20"/>
              </w:rPr>
              <w:t>5</w:t>
            </w:r>
            <w:r w:rsidRPr="00CC0737">
              <w:rPr>
                <w:rFonts w:ascii="NanumGothic" w:eastAsia="NanumGothic" w:hAnsi="NanumGothic" w:cs="Arial" w:hint="eastAsia"/>
                <w:b/>
                <w:bCs/>
                <w:color w:val="000000"/>
                <w:kern w:val="24"/>
                <w:sz w:val="20"/>
              </w:rPr>
              <w:t>V/2A</w:t>
            </w:r>
          </w:p>
        </w:tc>
      </w:tr>
    </w:tbl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rPr>
          <w:rFonts w:ascii="NanumGothic" w:eastAsia="NanumGothic" w:hAnsi="NanumGothic"/>
          <w:b/>
          <w:sz w:val="24"/>
        </w:rPr>
      </w:pPr>
    </w:p>
    <w:p w:rsidR="00E42DF5" w:rsidRDefault="00E42DF5" w:rsidP="005E42B6">
      <w:pPr>
        <w:rPr>
          <w:rFonts w:ascii="NanumGothic" w:eastAsia="NanumGothic" w:hAnsi="NanumGothic"/>
          <w:b/>
          <w:sz w:val="24"/>
        </w:rPr>
      </w:pPr>
    </w:p>
    <w:p w:rsidR="00E42DF5" w:rsidRDefault="00E42DF5" w:rsidP="005E42B6">
      <w:pPr>
        <w:rPr>
          <w:rFonts w:ascii="NanumGothic" w:eastAsia="NanumGothic" w:hAnsi="NanumGothic"/>
          <w:b/>
          <w:sz w:val="24"/>
        </w:rPr>
      </w:pPr>
    </w:p>
    <w:p w:rsidR="00E42DF5" w:rsidRDefault="00E42DF5" w:rsidP="005E42B6">
      <w:pPr>
        <w:rPr>
          <w:rFonts w:ascii="NanumGothic" w:eastAsia="NanumGothic" w:hAnsi="NanumGothic"/>
          <w:b/>
          <w:sz w:val="24"/>
        </w:rPr>
      </w:pPr>
    </w:p>
    <w:p w:rsidR="005E42B6" w:rsidRDefault="005E42B6" w:rsidP="005E42B6">
      <w:pPr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lastRenderedPageBreak/>
        <w:t xml:space="preserve">2.1. 1. </w:t>
      </w:r>
      <w:r w:rsidRPr="00C82F61">
        <w:rPr>
          <w:rFonts w:ascii="NanumGothic" w:eastAsia="NanumGothic" w:hAnsi="NanumGothic"/>
          <w:b/>
          <w:sz w:val="24"/>
        </w:rPr>
        <w:t>Block</w:t>
      </w:r>
      <w:r w:rsidR="00CB7ACD">
        <w:rPr>
          <w:rFonts w:ascii="新細明體" w:eastAsia="新細明體" w:hAnsi="新細明體" w:hint="eastAsia"/>
          <w:b/>
          <w:sz w:val="24"/>
          <w:lang w:eastAsia="zh-TW"/>
        </w:rPr>
        <w:t xml:space="preserve"> </w:t>
      </w:r>
      <w:r w:rsidRPr="00C82F61">
        <w:rPr>
          <w:rFonts w:ascii="NanumGothic" w:eastAsia="NanumGothic" w:hAnsi="NanumGothic"/>
          <w:b/>
          <w:sz w:val="24"/>
        </w:rPr>
        <w:t>diagram</w:t>
      </w:r>
      <w:r w:rsidRPr="00C82F61">
        <w:rPr>
          <w:rFonts w:ascii="NanumGothic" w:eastAsia="NanumGothic" w:hAnsi="NanumGothic" w:hint="eastAsia"/>
          <w:b/>
          <w:sz w:val="24"/>
        </w:rPr>
        <w:t xml:space="preserve"> </w:t>
      </w:r>
    </w:p>
    <w:p w:rsidR="00294E50" w:rsidRDefault="006D4050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  <w:r>
        <w:rPr>
          <w:noProof/>
        </w:rPr>
        <w:drawing>
          <wp:inline distT="0" distB="0" distL="0" distR="0" wp14:anchorId="6077D018" wp14:editId="4464EE25">
            <wp:extent cx="5939790" cy="3465195"/>
            <wp:effectExtent l="0" t="0" r="3810" b="190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6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E50" w:rsidRDefault="00294E50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CC0737" w:rsidRDefault="00CC0737" w:rsidP="005E42B6">
      <w:pPr>
        <w:snapToGrid w:val="0"/>
        <w:jc w:val="left"/>
        <w:rPr>
          <w:rFonts w:ascii="NanumGothic" w:eastAsia="NanumGothic" w:hAnsi="NanumGothic"/>
          <w:b/>
          <w:sz w:val="24"/>
        </w:rPr>
      </w:pPr>
    </w:p>
    <w:p w:rsidR="00E42DF5" w:rsidRDefault="00E42DF5">
      <w:pPr>
        <w:adjustRightInd/>
        <w:spacing w:line="240" w:lineRule="auto"/>
        <w:jc w:val="left"/>
        <w:textAlignment w:val="auto"/>
        <w:rPr>
          <w:rFonts w:ascii="NanumGothic" w:eastAsia="NanumGothic" w:hAnsi="NanumGothic"/>
          <w:b/>
          <w:sz w:val="24"/>
        </w:rPr>
      </w:pPr>
      <w:r>
        <w:rPr>
          <w:rFonts w:ascii="NanumGothic" w:eastAsia="NanumGothic" w:hAnsi="NanumGothic"/>
          <w:b/>
          <w:sz w:val="24"/>
        </w:rPr>
        <w:br w:type="page"/>
      </w:r>
    </w:p>
    <w:p w:rsidR="005E42B6" w:rsidRDefault="005E42B6" w:rsidP="005E42B6">
      <w:pPr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lastRenderedPageBreak/>
        <w:t>2.1. 2. PCB Assay</w:t>
      </w:r>
    </w:p>
    <w:p w:rsidR="00CC0737" w:rsidRDefault="00CC0737" w:rsidP="00CC0737">
      <w:pPr>
        <w:rPr>
          <w:rFonts w:ascii="NanumGothic" w:eastAsia="NanumGothic" w:hAnsi="NanumGothic"/>
          <w:b/>
        </w:rPr>
      </w:pPr>
      <w:r>
        <w:rPr>
          <w:rFonts w:ascii="NanumGothic" w:eastAsia="NanumGothic" w:hAnsi="NanumGothic" w:hint="eastAsia"/>
          <w:b/>
          <w:sz w:val="24"/>
        </w:rPr>
        <w:t xml:space="preserve">a. </w:t>
      </w:r>
      <w:r w:rsidRPr="006479DA">
        <w:rPr>
          <w:rFonts w:ascii="NanumGothic" w:eastAsia="NanumGothic" w:hAnsi="NanumGothic" w:hint="eastAsia"/>
          <w:b/>
        </w:rPr>
        <w:t xml:space="preserve">Set-Top Main Board </w:t>
      </w:r>
      <w:proofErr w:type="spellStart"/>
      <w:r w:rsidRPr="006479DA">
        <w:rPr>
          <w:rFonts w:ascii="NanumGothic" w:eastAsia="NanumGothic" w:hAnsi="NanumGothic" w:hint="eastAsia"/>
          <w:b/>
        </w:rPr>
        <w:t>assy</w:t>
      </w:r>
      <w:proofErr w:type="spellEnd"/>
      <w:r>
        <w:rPr>
          <w:rFonts w:ascii="NanumGothic" w:eastAsia="NanumGothic" w:hAnsi="NanumGothic" w:hint="eastAsia"/>
          <w:b/>
        </w:rPr>
        <w:t>: TOP Side</w:t>
      </w:r>
    </w:p>
    <w:p w:rsidR="00212649" w:rsidRDefault="00E42DF5" w:rsidP="00E42DF5">
      <w:pPr>
        <w:snapToGri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3A0B3BD9" wp14:editId="546A2FF8">
            <wp:extent cx="5134013" cy="4581558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4013" cy="458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737" w:rsidRDefault="00CC0737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63036D" w:rsidRDefault="0063036D" w:rsidP="00E810A1">
      <w:pPr>
        <w:snapToGrid w:val="0"/>
        <w:rPr>
          <w:noProof/>
        </w:rPr>
      </w:pPr>
    </w:p>
    <w:p w:rsidR="00E42DF5" w:rsidRDefault="00E42DF5" w:rsidP="00E810A1">
      <w:pPr>
        <w:snapToGrid w:val="0"/>
        <w:rPr>
          <w:noProof/>
        </w:rPr>
      </w:pPr>
    </w:p>
    <w:p w:rsidR="00E42DF5" w:rsidRDefault="00E42DF5" w:rsidP="00E810A1">
      <w:pPr>
        <w:snapToGrid w:val="0"/>
        <w:rPr>
          <w:noProof/>
        </w:rPr>
      </w:pPr>
    </w:p>
    <w:p w:rsidR="0063036D" w:rsidRDefault="0063036D" w:rsidP="0063036D">
      <w:pPr>
        <w:rPr>
          <w:rFonts w:ascii="NanumGothic" w:eastAsia="NanumGothic" w:hAnsi="NanumGothic"/>
          <w:b/>
        </w:rPr>
      </w:pPr>
      <w:r>
        <w:rPr>
          <w:rFonts w:ascii="NanumGothic" w:eastAsia="NanumGothic" w:hAnsi="NanumGothic" w:hint="eastAsia"/>
          <w:b/>
          <w:sz w:val="24"/>
        </w:rPr>
        <w:lastRenderedPageBreak/>
        <w:t xml:space="preserve">b. </w:t>
      </w:r>
      <w:r w:rsidRPr="006479DA">
        <w:rPr>
          <w:rFonts w:ascii="NanumGothic" w:eastAsia="NanumGothic" w:hAnsi="NanumGothic" w:hint="eastAsia"/>
          <w:b/>
        </w:rPr>
        <w:t xml:space="preserve">Set-Top Main Board </w:t>
      </w:r>
      <w:proofErr w:type="spellStart"/>
      <w:r w:rsidRPr="006479DA">
        <w:rPr>
          <w:rFonts w:ascii="NanumGothic" w:eastAsia="NanumGothic" w:hAnsi="NanumGothic" w:hint="eastAsia"/>
          <w:b/>
        </w:rPr>
        <w:t>assy</w:t>
      </w:r>
      <w:proofErr w:type="spellEnd"/>
      <w:r>
        <w:rPr>
          <w:rFonts w:ascii="NanumGothic" w:eastAsia="NanumGothic" w:hAnsi="NanumGothic" w:hint="eastAsia"/>
          <w:b/>
        </w:rPr>
        <w:t>: BOTTOM Side</w:t>
      </w:r>
    </w:p>
    <w:p w:rsidR="00CC0737" w:rsidRPr="00CC0737" w:rsidRDefault="00E42DF5" w:rsidP="00E42DF5">
      <w:pPr>
        <w:snapToGri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8907A23" wp14:editId="026375F2">
            <wp:extent cx="5939790" cy="3400425"/>
            <wp:effectExtent l="0" t="0" r="3810" b="95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649" w:rsidRDefault="00212649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63036D" w:rsidRDefault="0063036D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63036D" w:rsidRDefault="0063036D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44037E" w:rsidRDefault="0044037E">
      <w:pPr>
        <w:adjustRightInd/>
        <w:spacing w:line="240" w:lineRule="auto"/>
        <w:jc w:val="left"/>
        <w:textAlignment w:val="auto"/>
        <w:rPr>
          <w:rFonts w:ascii="NanumGothic" w:eastAsia="NanumGothic" w:hAnsi="NanumGothic"/>
          <w:b/>
          <w:sz w:val="24"/>
        </w:rPr>
      </w:pPr>
      <w:r>
        <w:rPr>
          <w:rFonts w:ascii="NanumGothic" w:eastAsia="NanumGothic" w:hAnsi="NanumGothic"/>
          <w:b/>
          <w:sz w:val="24"/>
        </w:rPr>
        <w:br w:type="page"/>
      </w:r>
    </w:p>
    <w:p w:rsidR="00E810A1" w:rsidRDefault="00E810A1" w:rsidP="00E810A1">
      <w:pPr>
        <w:snapToGrid w:val="0"/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lastRenderedPageBreak/>
        <w:t>2.1.</w:t>
      </w:r>
      <w:r w:rsidR="005E42B6" w:rsidRPr="00C82F61">
        <w:rPr>
          <w:rFonts w:ascii="NanumGothic" w:eastAsia="NanumGothic" w:hAnsi="NanumGothic" w:hint="eastAsia"/>
          <w:b/>
          <w:sz w:val="24"/>
        </w:rPr>
        <w:t>3</w:t>
      </w:r>
      <w:r w:rsidRPr="00C82F61">
        <w:rPr>
          <w:rFonts w:ascii="NanumGothic" w:eastAsia="NanumGothic" w:hAnsi="NanumGothic" w:hint="eastAsia"/>
          <w:b/>
          <w:sz w:val="24"/>
        </w:rPr>
        <w:t xml:space="preserve">. 제품 디자인 </w:t>
      </w:r>
    </w:p>
    <w:p w:rsidR="002B2D1F" w:rsidRDefault="002B2D1F" w:rsidP="00E810A1">
      <w:pPr>
        <w:snapToGrid w:val="0"/>
        <w:rPr>
          <w:rFonts w:ascii="NanumGothic" w:eastAsia="NanumGothic" w:hAnsi="NanumGothic"/>
          <w:b/>
          <w:sz w:val="24"/>
        </w:rPr>
      </w:pPr>
      <w:r>
        <w:rPr>
          <w:rFonts w:ascii="NanumGothic" w:eastAsia="NanumGothic" w:hAnsi="NanumGothic"/>
          <w:b/>
          <w:sz w:val="24"/>
        </w:rPr>
        <w:t>(</w:t>
      </w:r>
      <w:r>
        <w:rPr>
          <w:rFonts w:ascii="NanumGothic" w:eastAsia="NanumGothic" w:hAnsi="NanumGothic" w:hint="eastAsia"/>
          <w:b/>
          <w:sz w:val="24"/>
        </w:rPr>
        <w:t xml:space="preserve">최종 렌더링 이미지는 </w:t>
      </w:r>
      <w:r>
        <w:rPr>
          <w:rFonts w:ascii="NanumGothic" w:eastAsia="NanumGothic" w:hAnsi="NanumGothic"/>
          <w:b/>
          <w:sz w:val="24"/>
        </w:rPr>
        <w:t>10/19/</w:t>
      </w:r>
      <w:r>
        <w:rPr>
          <w:rFonts w:ascii="NanumGothic" w:eastAsia="NanumGothic" w:hAnsi="NanumGothic" w:hint="eastAsia"/>
          <w:b/>
          <w:sz w:val="24"/>
        </w:rPr>
        <w:t>금 제출 예정.</w:t>
      </w:r>
      <w:r>
        <w:rPr>
          <w:rFonts w:ascii="NanumGothic" w:eastAsia="NanumGothic" w:hAnsi="NanumGothic"/>
          <w:b/>
          <w:sz w:val="24"/>
        </w:rPr>
        <w:t>)</w:t>
      </w:r>
    </w:p>
    <w:p w:rsidR="00DD70A6" w:rsidRDefault="00F72E70" w:rsidP="00E810A1">
      <w:pPr>
        <w:snapToGrid w:val="0"/>
        <w:rPr>
          <w:rFonts w:ascii="NanumGothic" w:eastAsia="NanumGothic" w:hAnsi="NanumGothic"/>
          <w:sz w:val="24"/>
        </w:rPr>
      </w:pPr>
      <w:r w:rsidRPr="00F72E70">
        <w:rPr>
          <w:rFonts w:ascii="NanumGothic" w:eastAsia="NanumGothic" w:hAnsi="NanumGothic" w:hint="eastAsia"/>
          <w:sz w:val="24"/>
        </w:rPr>
        <w:t>- Front</w:t>
      </w:r>
    </w:p>
    <w:p w:rsidR="00B742F3" w:rsidRDefault="006A3D99" w:rsidP="00E810A1">
      <w:pPr>
        <w:snapToGrid w:val="0"/>
        <w:rPr>
          <w:rFonts w:ascii="NanumGothic" w:eastAsia="NanumGothic" w:hAnsi="NanumGothic"/>
          <w:sz w:val="24"/>
        </w:rPr>
      </w:pPr>
      <w:r>
        <w:object w:dxaOrig="528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05pt;height:107.85pt" o:ole="">
            <v:imagedata r:id="rId11" o:title=""/>
          </v:shape>
          <o:OLEObject Type="Embed" ProgID="PI3.Image" ShapeID="_x0000_i1025" DrawAspect="Content" ObjectID="_1619459278" r:id="rId12"/>
        </w:object>
      </w:r>
    </w:p>
    <w:p w:rsidR="003F3B7C" w:rsidRDefault="003F3B7C" w:rsidP="00E810A1">
      <w:pPr>
        <w:snapToGrid w:val="0"/>
        <w:rPr>
          <w:rFonts w:ascii="NanumGothic" w:eastAsia="NanumGothic" w:hAnsi="NanumGothic"/>
          <w:sz w:val="24"/>
        </w:rPr>
      </w:pPr>
      <w:r>
        <w:rPr>
          <w:rFonts w:ascii="NanumGothic" w:eastAsia="NanumGothic" w:hAnsi="NanumGothic"/>
          <w:sz w:val="24"/>
        </w:rPr>
        <w:t xml:space="preserve">- Rear </w:t>
      </w:r>
    </w:p>
    <w:p w:rsidR="00B742F3" w:rsidRPr="00F7667C" w:rsidRDefault="006A3D99" w:rsidP="00E810A1">
      <w:pPr>
        <w:snapToGrid w:val="0"/>
        <w:rPr>
          <w:rFonts w:ascii="NanumGothic" w:eastAsia="NanumGothic" w:hAnsi="NanumGothic"/>
          <w:sz w:val="24"/>
        </w:rPr>
      </w:pPr>
      <w:r>
        <w:object w:dxaOrig="6945" w:dyaOrig="17700">
          <v:shape id="_x0000_i1026" type="#_x0000_t75" style="width:254.55pt;height:106.25pt" o:ole="">
            <v:imagedata r:id="rId13" o:title=""/>
          </v:shape>
          <o:OLEObject Type="Embed" ProgID="PI3.Image" ShapeID="_x0000_i1026" DrawAspect="Content" ObjectID="_1619459279" r:id="rId14"/>
        </w:object>
      </w:r>
    </w:p>
    <w:p w:rsidR="00F72E70" w:rsidRDefault="00F72E70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rPr>
          <w:rFonts w:ascii="NanumGothic" w:eastAsia="NanumGothic" w:hAnsi="NanumGothic" w:hint="eastAsia"/>
          <w:b/>
          <w:sz w:val="24"/>
        </w:rPr>
        <w:t xml:space="preserve">- </w:t>
      </w:r>
      <w:r>
        <w:rPr>
          <w:rFonts w:ascii="NanumGothic" w:eastAsia="NanumGothic" w:hAnsi="NanumGothic" w:hint="eastAsia"/>
          <w:sz w:val="24"/>
        </w:rPr>
        <w:t>Left</w:t>
      </w:r>
    </w:p>
    <w:p w:rsidR="00B742F3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object w:dxaOrig="18360" w:dyaOrig="10420">
          <v:shape id="_x0000_i1027" type="#_x0000_t75" style="width:254.3pt;height:126.6pt" o:ole="">
            <v:imagedata r:id="rId15" o:title=""/>
          </v:shape>
          <o:OLEObject Type="Embed" ProgID="PI3.Image" ShapeID="_x0000_i1027" DrawAspect="Content" ObjectID="_1619459280" r:id="rId16"/>
        </w:object>
      </w:r>
    </w:p>
    <w:p w:rsidR="00F72E70" w:rsidRDefault="00F72E70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rPr>
          <w:rFonts w:ascii="NanumGothic" w:eastAsia="NanumGothic" w:hAnsi="NanumGothic" w:hint="eastAsia"/>
          <w:sz w:val="24"/>
        </w:rPr>
        <w:t>- Right</w:t>
      </w:r>
    </w:p>
    <w:p w:rsidR="00B742F3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object w:dxaOrig="474" w:dyaOrig="4320">
          <v:shape id="_x0000_i1028" type="#_x0000_t75" style="width:247.85pt;height:103.6pt" o:ole="">
            <v:imagedata r:id="rId17" o:title=""/>
          </v:shape>
          <o:OLEObject Type="Embed" ProgID="PI3.Image" ShapeID="_x0000_i1028" DrawAspect="Content" ObjectID="_1619459281" r:id="rId18"/>
        </w:object>
      </w:r>
    </w:p>
    <w:p w:rsidR="00B742F3" w:rsidRDefault="00B742F3" w:rsidP="00F72E70">
      <w:pPr>
        <w:snapToGrid w:val="0"/>
        <w:jc w:val="left"/>
        <w:rPr>
          <w:rFonts w:ascii="NanumGothic" w:eastAsia="NanumGothic" w:hAnsi="NanumGothic"/>
          <w:sz w:val="24"/>
        </w:rPr>
      </w:pPr>
    </w:p>
    <w:p w:rsidR="006A3D99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</w:p>
    <w:p w:rsidR="006A3D99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</w:p>
    <w:p w:rsidR="006A3D99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</w:p>
    <w:p w:rsidR="00F72E70" w:rsidRDefault="00F72E70" w:rsidP="00F72E70">
      <w:pPr>
        <w:snapToGrid w:val="0"/>
        <w:jc w:val="left"/>
        <w:rPr>
          <w:rFonts w:ascii="NanumGothic" w:eastAsia="NanumGothic" w:hAnsi="NanumGothic"/>
          <w:sz w:val="24"/>
        </w:rPr>
      </w:pPr>
      <w:r w:rsidRPr="00F72E70">
        <w:rPr>
          <w:rFonts w:ascii="NanumGothic" w:eastAsia="NanumGothic" w:hAnsi="NanumGothic" w:hint="eastAsia"/>
          <w:sz w:val="24"/>
        </w:rPr>
        <w:lastRenderedPageBreak/>
        <w:t>- Top</w:t>
      </w:r>
    </w:p>
    <w:p w:rsidR="00B742F3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object w:dxaOrig="3103" w:dyaOrig="4320">
          <v:shape id="_x0000_i1029" type="#_x0000_t75" style="width:251.6pt;height:3in" o:ole="">
            <v:imagedata r:id="rId19" o:title=""/>
          </v:shape>
          <o:OLEObject Type="Embed" ProgID="PI3.Image" ShapeID="_x0000_i1029" DrawAspect="Content" ObjectID="_1619459282" r:id="rId20"/>
        </w:object>
      </w:r>
    </w:p>
    <w:p w:rsidR="007C0305" w:rsidRDefault="007C0305" w:rsidP="00F72E70">
      <w:pPr>
        <w:snapToGrid w:val="0"/>
        <w:jc w:val="left"/>
        <w:rPr>
          <w:rFonts w:ascii="NanumGothic" w:eastAsia="NanumGothic" w:hAnsi="NanumGothic"/>
          <w:sz w:val="24"/>
        </w:rPr>
      </w:pPr>
    </w:p>
    <w:p w:rsidR="007C0305" w:rsidRPr="0003413D" w:rsidRDefault="007C0305" w:rsidP="00F72E70">
      <w:pPr>
        <w:snapToGrid w:val="0"/>
        <w:jc w:val="left"/>
        <w:rPr>
          <w:rFonts w:ascii="NanumGothic" w:eastAsia="NanumGothic" w:hAnsi="NanumGothic"/>
          <w:sz w:val="24"/>
        </w:rPr>
      </w:pPr>
    </w:p>
    <w:p w:rsidR="00F72E70" w:rsidRDefault="00F72E70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rPr>
          <w:rFonts w:ascii="NanumGothic" w:eastAsia="NanumGothic" w:hAnsi="NanumGothic" w:hint="eastAsia"/>
          <w:b/>
          <w:sz w:val="24"/>
        </w:rPr>
        <w:t xml:space="preserve">- </w:t>
      </w:r>
      <w:r>
        <w:rPr>
          <w:rFonts w:ascii="NanumGothic" w:eastAsia="NanumGothic" w:hAnsi="NanumGothic" w:hint="eastAsia"/>
          <w:sz w:val="24"/>
        </w:rPr>
        <w:t>Bottom</w:t>
      </w:r>
    </w:p>
    <w:p w:rsidR="00F72E70" w:rsidRDefault="006A3D99" w:rsidP="00F72E70">
      <w:pPr>
        <w:snapToGrid w:val="0"/>
        <w:jc w:val="left"/>
        <w:rPr>
          <w:rFonts w:ascii="NanumGothic" w:eastAsia="NanumGothic" w:hAnsi="NanumGothic"/>
          <w:sz w:val="24"/>
        </w:rPr>
      </w:pPr>
      <w:r>
        <w:object w:dxaOrig="17580" w:dyaOrig="17040">
          <v:shape id="_x0000_i1030" type="#_x0000_t75" style="width:250.55pt;height:242.75pt" o:ole="">
            <v:imagedata r:id="rId21" o:title=""/>
          </v:shape>
          <o:OLEObject Type="Embed" ProgID="PI3.Image" ShapeID="_x0000_i1030" DrawAspect="Content" ObjectID="_1619459283" r:id="rId22"/>
        </w:object>
      </w:r>
    </w:p>
    <w:p w:rsidR="0044037E" w:rsidRDefault="0044037E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44037E" w:rsidRDefault="0044037E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44037E" w:rsidRDefault="0044037E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6A3D99" w:rsidRDefault="006A3D99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6A3D99" w:rsidRDefault="006A3D99" w:rsidP="00E810A1">
      <w:pPr>
        <w:snapToGrid w:val="0"/>
        <w:rPr>
          <w:rFonts w:ascii="NanumGothic" w:eastAsia="NanumGothic" w:hAnsi="NanumGothic"/>
          <w:b/>
          <w:sz w:val="24"/>
        </w:rPr>
      </w:pPr>
    </w:p>
    <w:p w:rsidR="00E810A1" w:rsidRDefault="00E810A1" w:rsidP="00E810A1">
      <w:pPr>
        <w:snapToGrid w:val="0"/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lastRenderedPageBreak/>
        <w:t>2.1.</w:t>
      </w:r>
      <w:r w:rsidR="005E42B6" w:rsidRPr="00C82F61">
        <w:rPr>
          <w:rFonts w:ascii="NanumGothic" w:eastAsia="NanumGothic" w:hAnsi="NanumGothic" w:hint="eastAsia"/>
          <w:b/>
          <w:sz w:val="24"/>
        </w:rPr>
        <w:t>4</w:t>
      </w:r>
      <w:r w:rsidRPr="00C82F61">
        <w:rPr>
          <w:rFonts w:ascii="NanumGothic" w:eastAsia="NanumGothic" w:hAnsi="NanumGothic" w:hint="eastAsia"/>
          <w:b/>
          <w:sz w:val="24"/>
        </w:rPr>
        <w:t xml:space="preserve">. </w:t>
      </w:r>
      <w:r w:rsidR="0044037E">
        <w:rPr>
          <w:rFonts w:ascii="NanumGothic" w:eastAsia="NanumGothic" w:hAnsi="NanumGothic"/>
          <w:b/>
          <w:sz w:val="24"/>
        </w:rPr>
        <w:t>Accessories</w:t>
      </w:r>
    </w:p>
    <w:p w:rsidR="00E810A1" w:rsidRPr="00CB7ACD" w:rsidRDefault="008F2731" w:rsidP="00CB7ACD">
      <w:pPr>
        <w:snapToGrid w:val="0"/>
        <w:rPr>
          <w:rFonts w:ascii="NanumGothic" w:eastAsia="新細明體" w:hAnsi="NanumGothic"/>
          <w:sz w:val="24"/>
          <w:lang w:eastAsia="zh-TW"/>
        </w:rPr>
      </w:pPr>
      <w:r w:rsidRPr="00CB7ACD">
        <w:rPr>
          <w:rFonts w:ascii="NanumGothic" w:eastAsia="新細明體" w:hAnsi="NanumGothic" w:hint="eastAsia"/>
          <w:sz w:val="24"/>
          <w:lang w:eastAsia="zh-TW"/>
        </w:rPr>
        <w:t>-</w:t>
      </w:r>
      <w:r w:rsidR="00CB7ACD" w:rsidRPr="00CB7ACD">
        <w:rPr>
          <w:rFonts w:ascii="NanumGothic" w:eastAsia="新細明體" w:hAnsi="NanumGothic"/>
          <w:sz w:val="24"/>
          <w:lang w:eastAsia="zh-TW"/>
        </w:rPr>
        <w:t>HDMI</w:t>
      </w:r>
      <w:r w:rsidR="00CB7ACD" w:rsidRPr="00CB7ACD">
        <w:rPr>
          <w:rFonts w:ascii="NanumGothic" w:eastAsia="新細明體" w:hAnsi="NanumGothic" w:hint="eastAsia"/>
          <w:sz w:val="24"/>
          <w:lang w:eastAsia="zh-TW"/>
        </w:rPr>
        <w:t xml:space="preserve"> </w:t>
      </w:r>
      <w:r w:rsidR="00CB7ACD" w:rsidRPr="00CB7ACD">
        <w:rPr>
          <w:rFonts w:ascii="NanumGothic" w:eastAsia="新細明體" w:hAnsi="NanumGothic"/>
          <w:sz w:val="24"/>
          <w:lang w:eastAsia="zh-TW"/>
        </w:rPr>
        <w:t>cable</w:t>
      </w:r>
      <w:r w:rsidR="00CB7ACD" w:rsidRPr="00CB7ACD">
        <w:rPr>
          <w:rFonts w:ascii="NanumGothic" w:eastAsia="新細明體" w:hAnsi="NanumGothic" w:hint="eastAsia"/>
          <w:sz w:val="24"/>
          <w:lang w:eastAsia="zh-TW"/>
        </w:rPr>
        <w:t xml:space="preserve"> </w:t>
      </w:r>
      <w:r w:rsidR="00CB7ACD" w:rsidRPr="00CB7ACD">
        <w:rPr>
          <w:rFonts w:ascii="NanumGothic" w:eastAsia="新細明體" w:hAnsi="NanumGothic"/>
          <w:sz w:val="24"/>
          <w:lang w:eastAsia="zh-TW"/>
        </w:rPr>
        <w:t>*1</w:t>
      </w:r>
    </w:p>
    <w:p w:rsidR="00CB7ACD" w:rsidRPr="00CB7ACD" w:rsidRDefault="00CB7ACD" w:rsidP="00CB7ACD">
      <w:pPr>
        <w:snapToGrid w:val="0"/>
        <w:rPr>
          <w:rFonts w:ascii="NanumGothic" w:eastAsia="新細明體" w:hAnsi="NanumGothic"/>
          <w:sz w:val="24"/>
          <w:lang w:eastAsia="zh-TW"/>
        </w:rPr>
      </w:pPr>
      <w:r>
        <w:rPr>
          <w:rFonts w:ascii="NanumGothic" w:eastAsia="新細明體" w:hAnsi="NanumGothic" w:hint="eastAsia"/>
          <w:sz w:val="24"/>
          <w:lang w:eastAsia="zh-TW"/>
        </w:rPr>
        <w:t>-Cat. 5e LAN cable *1</w:t>
      </w:r>
    </w:p>
    <w:p w:rsidR="008F2731" w:rsidRPr="00CB7ACD" w:rsidRDefault="008F2731" w:rsidP="00E810A1">
      <w:pPr>
        <w:snapToGrid w:val="0"/>
        <w:rPr>
          <w:rFonts w:ascii="NanumGothic" w:eastAsia="新細明體" w:hAnsi="NanumGothic"/>
          <w:sz w:val="24"/>
          <w:lang w:eastAsia="zh-TW"/>
        </w:rPr>
      </w:pPr>
      <w:r w:rsidRPr="00CB7ACD">
        <w:rPr>
          <w:rFonts w:ascii="NanumGothic" w:eastAsia="新細明體" w:hAnsi="NanumGothic"/>
          <w:sz w:val="24"/>
          <w:lang w:eastAsia="zh-TW"/>
        </w:rPr>
        <w:t>-User Manual</w:t>
      </w:r>
      <w:r w:rsidR="00CB7ACD" w:rsidRPr="00CB7ACD">
        <w:rPr>
          <w:rFonts w:ascii="NanumGothic" w:eastAsia="新細明體" w:hAnsi="NanumGothic" w:hint="eastAsia"/>
          <w:sz w:val="24"/>
          <w:lang w:eastAsia="zh-TW"/>
        </w:rPr>
        <w:t xml:space="preserve"> *1</w:t>
      </w:r>
    </w:p>
    <w:p w:rsidR="008D0ADC" w:rsidRPr="00CB7ACD" w:rsidRDefault="008F2731" w:rsidP="00E810A1">
      <w:pPr>
        <w:snapToGrid w:val="0"/>
        <w:rPr>
          <w:rFonts w:ascii="NanumGothic" w:eastAsia="新細明體" w:hAnsi="NanumGothic"/>
          <w:sz w:val="24"/>
          <w:lang w:eastAsia="zh-TW"/>
        </w:rPr>
      </w:pPr>
      <w:r w:rsidRPr="00CB7ACD">
        <w:rPr>
          <w:rFonts w:ascii="NanumGothic" w:eastAsia="新細明體" w:hAnsi="NanumGothic"/>
          <w:sz w:val="24"/>
          <w:lang w:eastAsia="zh-TW"/>
        </w:rPr>
        <w:t>-</w:t>
      </w:r>
      <w:r w:rsidR="00CB7ACD" w:rsidRPr="00CB7ACD">
        <w:rPr>
          <w:rFonts w:ascii="NanumGothic" w:eastAsia="新細明體" w:hAnsi="NanumGothic" w:hint="eastAsia"/>
          <w:sz w:val="24"/>
          <w:lang w:eastAsia="zh-TW"/>
        </w:rPr>
        <w:t>5V/2A Adapter *1</w:t>
      </w:r>
    </w:p>
    <w:p w:rsidR="0032082D" w:rsidRPr="00CB7ACD" w:rsidRDefault="00CB7ACD" w:rsidP="00E810A1">
      <w:pPr>
        <w:snapToGrid w:val="0"/>
        <w:rPr>
          <w:rFonts w:ascii="NanumGothic" w:eastAsia="新細明體" w:hAnsi="NanumGothic"/>
          <w:sz w:val="24"/>
          <w:lang w:eastAsia="zh-TW"/>
        </w:rPr>
      </w:pPr>
      <w:r w:rsidRPr="00CB7ACD">
        <w:rPr>
          <w:rFonts w:ascii="NanumGothic" w:eastAsia="新細明體" w:hAnsi="NanumGothic" w:hint="eastAsia"/>
          <w:sz w:val="24"/>
          <w:lang w:eastAsia="zh-TW"/>
        </w:rPr>
        <w:t>-IR/BT RCU *1</w:t>
      </w:r>
    </w:p>
    <w:p w:rsidR="008D0ADC" w:rsidRDefault="008D0ADC" w:rsidP="00661974">
      <w:pPr>
        <w:snapToGrid w:val="0"/>
        <w:rPr>
          <w:rFonts w:ascii="NanumGothic" w:eastAsia="NanumGothic" w:hAnsi="NanumGothic"/>
          <w:b/>
          <w:sz w:val="24"/>
        </w:rPr>
      </w:pPr>
    </w:p>
    <w:p w:rsidR="00984CAE" w:rsidRDefault="00984CAE" w:rsidP="00661974">
      <w:pPr>
        <w:snapToGrid w:val="0"/>
        <w:rPr>
          <w:rFonts w:ascii="NanumGothic" w:eastAsia="NanumGothic" w:hAnsi="NanumGothic"/>
          <w:b/>
          <w:sz w:val="24"/>
        </w:rPr>
      </w:pPr>
    </w:p>
    <w:p w:rsidR="00CB7ACD" w:rsidRDefault="00CB7ACD">
      <w:pPr>
        <w:adjustRightInd/>
        <w:spacing w:line="240" w:lineRule="auto"/>
        <w:jc w:val="left"/>
        <w:textAlignment w:val="auto"/>
        <w:rPr>
          <w:rFonts w:ascii="NanumGothic" w:eastAsia="NanumGothic" w:hAnsi="NanumGothic"/>
          <w:b/>
          <w:sz w:val="24"/>
        </w:rPr>
      </w:pPr>
      <w:r>
        <w:rPr>
          <w:rFonts w:ascii="NanumGothic" w:eastAsia="NanumGothic" w:hAnsi="NanumGothic"/>
          <w:b/>
          <w:sz w:val="24"/>
        </w:rPr>
        <w:br w:type="page"/>
      </w:r>
    </w:p>
    <w:p w:rsidR="00661974" w:rsidRDefault="00E810A1" w:rsidP="00661974">
      <w:pPr>
        <w:snapToGrid w:val="0"/>
        <w:rPr>
          <w:rFonts w:ascii="NanumGothic" w:eastAsia="NanumGothic" w:hAnsi="NanumGothic"/>
          <w:b/>
          <w:sz w:val="24"/>
        </w:rPr>
      </w:pPr>
      <w:r w:rsidRPr="00C82F61">
        <w:rPr>
          <w:rFonts w:ascii="NanumGothic" w:eastAsia="NanumGothic" w:hAnsi="NanumGothic" w:hint="eastAsia"/>
          <w:b/>
          <w:sz w:val="24"/>
        </w:rPr>
        <w:lastRenderedPageBreak/>
        <w:t>2.1.</w:t>
      </w:r>
      <w:r w:rsidR="005E42B6" w:rsidRPr="00C82F61">
        <w:rPr>
          <w:rFonts w:ascii="NanumGothic" w:eastAsia="NanumGothic" w:hAnsi="NanumGothic" w:hint="eastAsia"/>
          <w:b/>
          <w:sz w:val="24"/>
        </w:rPr>
        <w:t>5</w:t>
      </w:r>
      <w:r w:rsidR="000546D1" w:rsidRPr="00C82F61">
        <w:rPr>
          <w:rFonts w:ascii="NanumGothic" w:eastAsia="NanumGothic" w:hAnsi="NanumGothic" w:hint="eastAsia"/>
          <w:b/>
          <w:sz w:val="24"/>
        </w:rPr>
        <w:t>.</w:t>
      </w:r>
      <w:r w:rsidR="00661974" w:rsidRPr="00C82F61">
        <w:rPr>
          <w:rFonts w:ascii="NanumGothic" w:eastAsia="NanumGothic" w:hAnsi="NanumGothic" w:hint="eastAsia"/>
          <w:b/>
          <w:sz w:val="24"/>
        </w:rPr>
        <w:t xml:space="preserve"> </w:t>
      </w:r>
      <w:r w:rsidR="0044037E">
        <w:rPr>
          <w:rFonts w:ascii="NanumGothic" w:eastAsia="NanumGothic" w:hAnsi="NanumGothic"/>
          <w:b/>
          <w:sz w:val="24"/>
        </w:rPr>
        <w:t>Main Parts List</w:t>
      </w:r>
    </w:p>
    <w:tbl>
      <w:tblPr>
        <w:tblW w:w="96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"/>
        <w:gridCol w:w="7460"/>
        <w:gridCol w:w="1180"/>
      </w:tblGrid>
      <w:tr w:rsidR="00CB7ACD" w:rsidRPr="00CB7ACD" w:rsidTr="00CB7ACD">
        <w:trPr>
          <w:trHeight w:val="330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center"/>
              <w:textAlignment w:val="auto"/>
              <w:rPr>
                <w:rFonts w:cs="新細明體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b/>
                <w:bCs/>
                <w:color w:val="000000"/>
                <w:sz w:val="18"/>
                <w:szCs w:val="18"/>
                <w:lang w:eastAsia="zh-TW"/>
              </w:rPr>
              <w:t>Item</w:t>
            </w:r>
          </w:p>
        </w:tc>
        <w:tc>
          <w:tcPr>
            <w:tcW w:w="7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center"/>
              <w:textAlignment w:val="auto"/>
              <w:rPr>
                <w:rFonts w:cs="新細明體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b/>
                <w:bCs/>
                <w:color w:val="000000"/>
                <w:sz w:val="18"/>
                <w:szCs w:val="18"/>
                <w:lang w:eastAsia="zh-TW"/>
              </w:rPr>
              <w:t>PART DESCRIPTION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center"/>
              <w:textAlignment w:val="auto"/>
              <w:rPr>
                <w:rFonts w:cs="新細明體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b/>
                <w:bCs/>
                <w:color w:val="000000"/>
                <w:sz w:val="18"/>
                <w:szCs w:val="18"/>
                <w:lang w:eastAsia="zh-TW"/>
              </w:rPr>
              <w:t>Quantity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 xml:space="preserve">Audio ADC: IC DSP 3.6V SMD QFN24 8~96KHz GP/HF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2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BT: IC MPU 3.3V SMD FCBGA49 2.4GHz GP/HF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3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GIGA Ethernet PHY: IC PER 1.5/1.8/2.5/3.3V SMD QFN40 GP ETHERNET TRANSCEIVER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4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Main SOC: IC PER 1.8/3.3V SMD FCBGA393 GP ARM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5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DDR4 8Gb: IC DDR4 SDRAM 8Gb 1.2V 0.625nS SMD FBGA96 GP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2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6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 xml:space="preserve">EMMC 8GB: IC eMMC 8GB 2.7~3.6V 5nS SMD FBGA153 GP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7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IR: IR RECEIVER 38KHz SMD SMD4 GP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8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Microphone Input: CONN AUDIO JACK 1*1PORT D=3.6/7.0mm DIP F RT GP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9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USB 3.0: CONN USB 3.0 A 1*1PORT 2.0mm DIP F RT GP/HF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10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HDMI: CONN HDMI A 19PIN 1*1PORT 0.5mm SMD MALE RT GP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11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RJ-45: CONN RJ45 8P8C 1u"GOLD 1*1PORT W/LED Y/G 2.04mm DIP F RT GP BLACK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12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 xml:space="preserve">DDR4 4Gb: IC DDR4 SDRAM 4Gb 1.2V 0.625nS SMD FBGA96 GP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2</w:t>
            </w:r>
          </w:p>
        </w:tc>
      </w:tr>
      <w:tr w:rsidR="00CB7ACD" w:rsidRPr="00CB7ACD" w:rsidTr="00CB7AC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13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lef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 xml:space="preserve">DC Jack: CONN PWR JACK 1*1PORT D=2.0/6.5mm DIP FEMALE RT GP 5V 2A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ACD" w:rsidRPr="00CB7ACD" w:rsidRDefault="00CB7ACD" w:rsidP="00CB7ACD">
            <w:pPr>
              <w:adjustRightInd/>
              <w:spacing w:line="240" w:lineRule="auto"/>
              <w:jc w:val="right"/>
              <w:textAlignment w:val="auto"/>
              <w:rPr>
                <w:rFonts w:cs="新細明體"/>
                <w:color w:val="000000"/>
                <w:sz w:val="18"/>
                <w:szCs w:val="18"/>
                <w:lang w:eastAsia="zh-TW"/>
              </w:rPr>
            </w:pPr>
            <w:r w:rsidRPr="00CB7ACD">
              <w:rPr>
                <w:rFonts w:cs="新細明體" w:hint="eastAsia"/>
                <w:color w:val="000000"/>
                <w:sz w:val="18"/>
                <w:szCs w:val="18"/>
                <w:lang w:eastAsia="zh-TW"/>
              </w:rPr>
              <w:t>1</w:t>
            </w:r>
          </w:p>
        </w:tc>
      </w:tr>
    </w:tbl>
    <w:p w:rsidR="00554D0D" w:rsidRPr="00C82F61" w:rsidRDefault="00554D0D" w:rsidP="00661974">
      <w:pPr>
        <w:snapToGrid w:val="0"/>
        <w:rPr>
          <w:rFonts w:ascii="NanumGothic" w:eastAsia="NanumGothic" w:hAnsi="NanumGothic"/>
          <w:b/>
          <w:sz w:val="24"/>
        </w:rPr>
      </w:pPr>
    </w:p>
    <w:p w:rsidR="009C5A05" w:rsidRDefault="009C5A05">
      <w:pPr>
        <w:adjustRightInd/>
        <w:spacing w:line="240" w:lineRule="auto"/>
        <w:jc w:val="left"/>
        <w:textAlignment w:val="auto"/>
        <w:rPr>
          <w:rFonts w:ascii="NanumGothic" w:eastAsia="NanumGothic" w:hAnsi="NanumGothic"/>
          <w:b/>
          <w:sz w:val="24"/>
        </w:rPr>
      </w:pPr>
      <w:bookmarkStart w:id="0" w:name="_GoBack"/>
      <w:bookmarkEnd w:id="0"/>
    </w:p>
    <w:sectPr w:rsidR="009C5A05" w:rsidSect="00162B92">
      <w:headerReference w:type="even" r:id="rId23"/>
      <w:headerReference w:type="default" r:id="rId24"/>
      <w:footerReference w:type="default" r:id="rId25"/>
      <w:headerReference w:type="first" r:id="rId26"/>
      <w:pgSz w:w="11906" w:h="16838" w:code="9"/>
      <w:pgMar w:top="1440" w:right="1134" w:bottom="1440" w:left="1418" w:header="720" w:footer="720" w:gutter="0"/>
      <w:pgNumType w:start="1"/>
      <w:cols w:space="425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69C" w:rsidRDefault="000D669C">
      <w:pPr>
        <w:spacing w:line="240" w:lineRule="auto"/>
      </w:pPr>
      <w:r>
        <w:separator/>
      </w:r>
    </w:p>
    <w:p w:rsidR="000D669C" w:rsidRDefault="000D669C"/>
    <w:p w:rsidR="000D669C" w:rsidRDefault="000D669C"/>
    <w:p w:rsidR="000D669C" w:rsidRDefault="000D669C" w:rsidP="00A05246">
      <w:pPr>
        <w:ind w:left="1000"/>
      </w:pPr>
    </w:p>
  </w:endnote>
  <w:endnote w:type="continuationSeparator" w:id="0">
    <w:p w:rsidR="000D669C" w:rsidRDefault="000D669C">
      <w:pPr>
        <w:spacing w:line="240" w:lineRule="auto"/>
      </w:pPr>
      <w:r>
        <w:continuationSeparator/>
      </w:r>
    </w:p>
    <w:p w:rsidR="000D669C" w:rsidRDefault="000D669C"/>
    <w:p w:rsidR="000D669C" w:rsidRDefault="000D669C" w:rsidP="00A05246">
      <w:pPr>
        <w:ind w:left="400"/>
      </w:pPr>
    </w:p>
    <w:p w:rsidR="000D669C" w:rsidRDefault="000D669C" w:rsidP="00A05246">
      <w:pPr>
        <w:ind w:left="100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Che">
    <w:altName w:val="굴림체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Gulim">
    <w:altName w:val="새굴림"/>
    <w:charset w:val="81"/>
    <w:family w:val="roman"/>
    <w:pitch w:val="variable"/>
    <w:sig w:usb0="B00002AF" w:usb1="7B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altName w:val="바탕체"/>
    <w:charset w:val="81"/>
    <w:family w:val="modern"/>
    <w:pitch w:val="fixed"/>
    <w:sig w:usb0="B00002AF" w:usb1="69D77CFB" w:usb2="00000030" w:usb3="00000000" w:csb0="0008009F" w:csb1="00000000"/>
  </w:font>
  <w:font w:name="Yet R">
    <w:altName w:val="휴먼옛체"/>
    <w:charset w:val="81"/>
    <w:family w:val="roman"/>
    <w:pitch w:val="variable"/>
    <w:sig w:usb0="800002A7" w:usb1="29D77CFB" w:usb2="00000010" w:usb3="00000000" w:csb0="0008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YGraphic-Medium">
    <w:altName w:val="HY그래픽M"/>
    <w:charset w:val="81"/>
    <w:family w:val="roman"/>
    <w:pitch w:val="variable"/>
    <w:sig w:usb0="900002A7" w:usb1="09D77CF9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tumChe">
    <w:altName w:val="돋움체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NanumGothic">
    <w:altName w:val="Malgun Gothic"/>
    <w:charset w:val="81"/>
    <w:family w:val="modern"/>
    <w:pitch w:val="variable"/>
    <w:sig w:usb0="800002A7" w:usb1="29D7FCFB" w:usb2="00000010" w:usb3="00000000" w:csb0="0008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B93" w:rsidRDefault="00F35B93" w:rsidP="006D5321">
    <w:pPr>
      <w:tabs>
        <w:tab w:val="right" w:pos="9720"/>
      </w:tabs>
      <w:rPr>
        <w:rFonts w:ascii="Arial" w:hAnsi="Arial" w:cs="Arial"/>
        <w:sz w:val="14"/>
        <w:szCs w:val="14"/>
      </w:rPr>
    </w:pPr>
  </w:p>
  <w:p w:rsidR="00F35B93" w:rsidRDefault="00F35B93" w:rsidP="00412F51">
    <w:pPr>
      <w:tabs>
        <w:tab w:val="right" w:pos="9720"/>
      </w:tabs>
      <w:ind w:left="400"/>
      <w:jc w:val="center"/>
      <w:rPr>
        <w:rFonts w:ascii="Arial" w:hAnsi="Arial" w:cs="Arial"/>
        <w:sz w:val="14"/>
        <w:szCs w:val="14"/>
      </w:rPr>
    </w:pPr>
    <w:r w:rsidRPr="00412F51">
      <w:rPr>
        <w:rFonts w:ascii="Arial" w:hAnsi="Arial" w:cs="Arial"/>
        <w:sz w:val="14"/>
        <w:szCs w:val="14"/>
      </w:rPr>
      <w:fldChar w:fldCharType="begin"/>
    </w:r>
    <w:r w:rsidRPr="00412F51">
      <w:rPr>
        <w:rFonts w:ascii="Arial" w:hAnsi="Arial" w:cs="Arial"/>
        <w:sz w:val="14"/>
        <w:szCs w:val="14"/>
      </w:rPr>
      <w:instrText xml:space="preserve"> PAGE   \* MERGEFORMAT </w:instrText>
    </w:r>
    <w:r w:rsidRPr="00412F51">
      <w:rPr>
        <w:rFonts w:ascii="Arial" w:hAnsi="Arial" w:cs="Arial"/>
        <w:sz w:val="14"/>
        <w:szCs w:val="14"/>
      </w:rPr>
      <w:fldChar w:fldCharType="separate"/>
    </w:r>
    <w:r w:rsidRPr="0039577D">
      <w:rPr>
        <w:rFonts w:ascii="Arial" w:hAnsi="Arial" w:cs="Arial"/>
        <w:noProof/>
        <w:sz w:val="14"/>
        <w:szCs w:val="14"/>
        <w:lang w:val="ko-KR"/>
      </w:rPr>
      <w:t>11</w:t>
    </w:r>
    <w:r w:rsidRPr="00412F5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69C" w:rsidRDefault="000D669C">
      <w:pPr>
        <w:spacing w:line="240" w:lineRule="auto"/>
      </w:pPr>
      <w:r>
        <w:separator/>
      </w:r>
    </w:p>
    <w:p w:rsidR="000D669C" w:rsidRDefault="000D669C"/>
    <w:p w:rsidR="000D669C" w:rsidRDefault="000D669C"/>
    <w:p w:rsidR="000D669C" w:rsidRDefault="000D669C" w:rsidP="00A05246">
      <w:pPr>
        <w:ind w:left="1000"/>
      </w:pPr>
    </w:p>
  </w:footnote>
  <w:footnote w:type="continuationSeparator" w:id="0">
    <w:p w:rsidR="000D669C" w:rsidRDefault="000D669C">
      <w:pPr>
        <w:spacing w:line="240" w:lineRule="auto"/>
      </w:pPr>
      <w:r>
        <w:continuationSeparator/>
      </w:r>
    </w:p>
    <w:p w:rsidR="000D669C" w:rsidRDefault="000D669C"/>
    <w:p w:rsidR="000D669C" w:rsidRDefault="000D669C"/>
    <w:p w:rsidR="000D669C" w:rsidRDefault="000D669C" w:rsidP="00A05246">
      <w:pPr>
        <w:ind w:left="100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B93" w:rsidRDefault="00F35B93">
    <w:r>
      <w:rPr>
        <w:lang w:val="ko-KR"/>
      </w:rPr>
      <w:t>이</w:t>
    </w:r>
    <w:r>
      <w:rPr>
        <w:rStyle w:val="ae"/>
        <w:noProof/>
        <w:sz w:val="18"/>
      </w:rP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79"/>
      <w:gridCol w:w="1411"/>
      <w:gridCol w:w="2349"/>
      <w:gridCol w:w="1669"/>
      <w:gridCol w:w="1636"/>
    </w:tblGrid>
    <w:tr w:rsidR="00F35B93" w:rsidRPr="00D71D8B" w:rsidTr="00183784">
      <w:tc>
        <w:tcPr>
          <w:tcW w:w="2361" w:type="dxa"/>
          <w:vMerge w:val="restart"/>
          <w:vAlign w:val="center"/>
        </w:tcPr>
        <w:p w:rsidR="00F35B93" w:rsidRPr="00D71D8B" w:rsidRDefault="00F35B93" w:rsidP="00183784">
          <w:pPr>
            <w:pStyle w:val="af8"/>
            <w:jc w:val="center"/>
            <w:rPr>
              <w:rFonts w:ascii="NanumGothic" w:eastAsia="NanumGothic" w:hAnsi="NanumGothic"/>
            </w:rPr>
          </w:pPr>
          <w:r>
            <w:rPr>
              <w:rFonts w:ascii="NanumGothic" w:eastAsia="NanumGothic" w:hAnsi="NanumGothic" w:hint="eastAsia"/>
              <w:noProof/>
            </w:rPr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121285</wp:posOffset>
                </wp:positionV>
                <wp:extent cx="1073785" cy="413385"/>
                <wp:effectExtent l="0" t="0" r="0" b="5715"/>
                <wp:wrapNone/>
                <wp:docPr id="58" name="그림 12" descr="C:\DOCUME~1\ADMINI~1\LOCALS~1\Temp\SNAGHTML5d98f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그림 12" descr="C:\DOCUME~1\ADMINI~1\LOCALS~1\Temp\SNAGHTML5d98f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35B93" w:rsidRPr="00D71D8B" w:rsidRDefault="00F35B93" w:rsidP="00183784">
          <w:pPr>
            <w:pStyle w:val="af8"/>
            <w:jc w:val="center"/>
            <w:rPr>
              <w:rFonts w:ascii="NanumGothic" w:eastAsia="NanumGothic" w:hAnsi="NanumGothic"/>
            </w:rPr>
          </w:pPr>
        </w:p>
      </w:tc>
      <w:tc>
        <w:tcPr>
          <w:tcW w:w="7209" w:type="dxa"/>
          <w:gridSpan w:val="4"/>
        </w:tcPr>
        <w:p w:rsidR="00F35B93" w:rsidRPr="00050480" w:rsidRDefault="00A70442" w:rsidP="00237AFD">
          <w:pPr>
            <w:pStyle w:val="af8"/>
            <w:jc w:val="center"/>
            <w:rPr>
              <w:rFonts w:ascii="NanumGothic" w:eastAsia="NanumGothic" w:hAnsi="NanumGothic"/>
            </w:rPr>
          </w:pPr>
          <w:r>
            <w:rPr>
              <w:rFonts w:ascii="NanumGothic" w:eastAsia="NanumGothic" w:hAnsi="NanumGothic"/>
              <w:b/>
              <w:kern w:val="2"/>
              <w:sz w:val="36"/>
            </w:rPr>
            <w:t xml:space="preserve">19’ </w:t>
          </w:r>
          <w:r w:rsidR="00F35B93">
            <w:rPr>
              <w:rFonts w:ascii="NanumGothic" w:eastAsia="NanumGothic" w:hAnsi="NanumGothic" w:hint="eastAsia"/>
              <w:b/>
              <w:kern w:val="2"/>
              <w:sz w:val="36"/>
            </w:rPr>
            <w:t>A</w:t>
          </w:r>
          <w:r w:rsidR="00F35B93">
            <w:rPr>
              <w:rFonts w:ascii="NanumGothic" w:eastAsia="NanumGothic" w:hAnsi="NanumGothic"/>
              <w:b/>
              <w:kern w:val="2"/>
              <w:sz w:val="36"/>
            </w:rPr>
            <w:t>ndroid</w:t>
          </w:r>
          <w:r w:rsidR="00F35B93">
            <w:rPr>
              <w:rFonts w:ascii="NanumGothic" w:eastAsia="NanumGothic" w:hAnsi="NanumGothic" w:hint="eastAsia"/>
              <w:b/>
              <w:kern w:val="2"/>
              <w:sz w:val="36"/>
            </w:rPr>
            <w:t xml:space="preserve"> STB BMT 의뢰서</w:t>
          </w:r>
          <w:r w:rsidR="00F35B93" w:rsidRPr="00050480">
            <w:rPr>
              <w:rFonts w:ascii="NanumGothic" w:eastAsia="NanumGothic" w:hAnsi="NanumGothic" w:hint="eastAsia"/>
              <w:b/>
              <w:kern w:val="2"/>
              <w:sz w:val="36"/>
            </w:rPr>
            <w:t xml:space="preserve"> </w:t>
          </w:r>
        </w:p>
      </w:tc>
    </w:tr>
    <w:tr w:rsidR="00F35B93" w:rsidRPr="00D71D8B" w:rsidTr="00183784">
      <w:tc>
        <w:tcPr>
          <w:tcW w:w="2361" w:type="dxa"/>
          <w:vMerge/>
        </w:tcPr>
        <w:p w:rsidR="00F35B93" w:rsidRPr="00D71D8B" w:rsidRDefault="00F35B93" w:rsidP="00F91591">
          <w:pPr>
            <w:pStyle w:val="af8"/>
            <w:rPr>
              <w:rFonts w:ascii="NanumGothic" w:eastAsia="NanumGothic" w:hAnsi="NanumGothic"/>
            </w:rPr>
          </w:pPr>
        </w:p>
      </w:tc>
      <w:tc>
        <w:tcPr>
          <w:tcW w:w="1433" w:type="dxa"/>
          <w:vAlign w:val="center"/>
        </w:tcPr>
        <w:p w:rsidR="00F35B93" w:rsidRPr="00D71D8B" w:rsidRDefault="00F35B93" w:rsidP="000165B8">
          <w:pPr>
            <w:rPr>
              <w:rFonts w:ascii="NanumGothic" w:eastAsia="NanumGothic" w:hAnsi="NanumGothic"/>
              <w:b/>
              <w:sz w:val="16"/>
              <w:szCs w:val="16"/>
            </w:rPr>
          </w:pPr>
          <w:r w:rsidRPr="00D71D8B">
            <w:rPr>
              <w:rFonts w:ascii="NanumGothic" w:eastAsia="NanumGothic" w:hAnsi="NanumGothic" w:hint="eastAsia"/>
              <w:b/>
              <w:sz w:val="16"/>
              <w:szCs w:val="16"/>
            </w:rPr>
            <w:t>프로젝트</w:t>
          </w:r>
        </w:p>
      </w:tc>
      <w:tc>
        <w:tcPr>
          <w:tcW w:w="2410" w:type="dxa"/>
          <w:vAlign w:val="center"/>
        </w:tcPr>
        <w:p w:rsidR="00F35B93" w:rsidRPr="00D71D8B" w:rsidRDefault="00F35B93" w:rsidP="00237AFD">
          <w:pPr>
            <w:rPr>
              <w:rFonts w:ascii="NanumGothic" w:eastAsia="NanumGothic" w:hAnsi="NanumGothic"/>
              <w:sz w:val="16"/>
              <w:szCs w:val="16"/>
            </w:rPr>
          </w:pPr>
          <w:r>
            <w:rPr>
              <w:rFonts w:ascii="NanumGothic" w:eastAsia="NanumGothic" w:hAnsi="NanumGothic" w:hint="eastAsia"/>
              <w:sz w:val="16"/>
              <w:szCs w:val="16"/>
            </w:rPr>
            <w:t>1</w:t>
          </w:r>
          <w:r w:rsidR="00A70442">
            <w:rPr>
              <w:rFonts w:ascii="NanumGothic" w:eastAsia="NanumGothic" w:hAnsi="NanumGothic"/>
              <w:sz w:val="16"/>
              <w:szCs w:val="16"/>
            </w:rPr>
            <w:t>9</w:t>
          </w:r>
          <w:r>
            <w:rPr>
              <w:rFonts w:ascii="NanumGothic" w:eastAsia="NanumGothic" w:hAnsi="NanumGothic"/>
              <w:sz w:val="16"/>
              <w:szCs w:val="16"/>
            </w:rPr>
            <w:t>’</w:t>
          </w:r>
          <w:r w:rsidR="00A70442">
            <w:rPr>
              <w:rFonts w:ascii="NanumGothic" w:eastAsia="NanumGothic" w:hAnsi="NanumGothic"/>
              <w:sz w:val="16"/>
              <w:szCs w:val="16"/>
            </w:rPr>
            <w:t xml:space="preserve"> </w:t>
          </w:r>
          <w:r>
            <w:rPr>
              <w:rFonts w:ascii="NanumGothic" w:eastAsia="NanumGothic" w:hAnsi="NanumGothic" w:hint="eastAsia"/>
              <w:sz w:val="16"/>
              <w:szCs w:val="16"/>
            </w:rPr>
            <w:t>A</w:t>
          </w:r>
          <w:r>
            <w:rPr>
              <w:rFonts w:ascii="NanumGothic" w:eastAsia="NanumGothic" w:hAnsi="NanumGothic"/>
              <w:sz w:val="16"/>
              <w:szCs w:val="16"/>
            </w:rPr>
            <w:t>ndroid</w:t>
          </w:r>
          <w:r>
            <w:rPr>
              <w:rFonts w:ascii="NanumGothic" w:eastAsia="NanumGothic" w:hAnsi="NanumGothic" w:hint="eastAsia"/>
              <w:sz w:val="16"/>
              <w:szCs w:val="16"/>
            </w:rPr>
            <w:t xml:space="preserve"> STB 개발</w:t>
          </w:r>
        </w:p>
      </w:tc>
      <w:tc>
        <w:tcPr>
          <w:tcW w:w="1701" w:type="dxa"/>
          <w:vAlign w:val="center"/>
        </w:tcPr>
        <w:p w:rsidR="00F35B93" w:rsidRPr="00050480" w:rsidRDefault="00F35B93" w:rsidP="000165B8">
          <w:pPr>
            <w:rPr>
              <w:rFonts w:ascii="NanumGothic" w:eastAsia="NanumGothic" w:hAnsi="NanumGothic"/>
              <w:b/>
              <w:sz w:val="16"/>
              <w:szCs w:val="16"/>
            </w:rPr>
          </w:pPr>
          <w:r>
            <w:rPr>
              <w:rFonts w:ascii="NanumGothic" w:eastAsia="NanumGothic" w:hAnsi="NanumGothic" w:hint="eastAsia"/>
              <w:b/>
              <w:sz w:val="16"/>
              <w:szCs w:val="16"/>
            </w:rPr>
            <w:t>의뢰 업체</w:t>
          </w:r>
        </w:p>
      </w:tc>
      <w:tc>
        <w:tcPr>
          <w:tcW w:w="1665" w:type="dxa"/>
          <w:vAlign w:val="center"/>
        </w:tcPr>
        <w:p w:rsidR="00F35B93" w:rsidRPr="00050480" w:rsidRDefault="00A70442" w:rsidP="00C963C5">
          <w:pPr>
            <w:jc w:val="left"/>
            <w:rPr>
              <w:rFonts w:ascii="NanumGothic" w:eastAsia="NanumGothic" w:hAnsi="NanumGothic"/>
              <w:sz w:val="16"/>
              <w:szCs w:val="16"/>
            </w:rPr>
          </w:pPr>
          <w:r>
            <w:rPr>
              <w:rFonts w:ascii="NanumGothic" w:eastAsia="NanumGothic" w:hAnsi="NanumGothic" w:hint="eastAsia"/>
              <w:sz w:val="16"/>
              <w:szCs w:val="16"/>
            </w:rPr>
            <w:t>A</w:t>
          </w:r>
          <w:r>
            <w:rPr>
              <w:rFonts w:ascii="NanumGothic" w:eastAsia="NanumGothic" w:hAnsi="NanumGothic"/>
              <w:sz w:val="16"/>
              <w:szCs w:val="16"/>
            </w:rPr>
            <w:t>LT</w:t>
          </w:r>
        </w:p>
      </w:tc>
    </w:tr>
    <w:tr w:rsidR="00F35B93" w:rsidRPr="00D71D8B" w:rsidTr="00183784">
      <w:tc>
        <w:tcPr>
          <w:tcW w:w="2361" w:type="dxa"/>
          <w:vMerge/>
        </w:tcPr>
        <w:p w:rsidR="00F35B93" w:rsidRPr="00D71D8B" w:rsidRDefault="00F35B93" w:rsidP="00F91591">
          <w:pPr>
            <w:pStyle w:val="af8"/>
            <w:rPr>
              <w:rFonts w:ascii="NanumGothic" w:eastAsia="NanumGothic" w:hAnsi="NanumGothic"/>
            </w:rPr>
          </w:pPr>
        </w:p>
      </w:tc>
      <w:tc>
        <w:tcPr>
          <w:tcW w:w="1433" w:type="dxa"/>
          <w:vAlign w:val="center"/>
        </w:tcPr>
        <w:p w:rsidR="00F35B93" w:rsidRPr="00D71D8B" w:rsidRDefault="00F35B93" w:rsidP="000165B8">
          <w:pPr>
            <w:rPr>
              <w:rFonts w:ascii="NanumGothic" w:eastAsia="NanumGothic" w:hAnsi="NanumGothic"/>
              <w:b/>
              <w:sz w:val="16"/>
              <w:szCs w:val="16"/>
            </w:rPr>
          </w:pPr>
          <w:r w:rsidRPr="00D71D8B">
            <w:rPr>
              <w:rFonts w:ascii="NanumGothic" w:eastAsia="NanumGothic" w:hAnsi="NanumGothic" w:hint="eastAsia"/>
              <w:b/>
              <w:sz w:val="16"/>
              <w:szCs w:val="16"/>
            </w:rPr>
            <w:t>버전</w:t>
          </w:r>
        </w:p>
      </w:tc>
      <w:tc>
        <w:tcPr>
          <w:tcW w:w="2410" w:type="dxa"/>
          <w:vAlign w:val="center"/>
        </w:tcPr>
        <w:p w:rsidR="00F35B93" w:rsidRPr="00D71D8B" w:rsidRDefault="00F35B93" w:rsidP="000165B8">
          <w:pPr>
            <w:rPr>
              <w:rFonts w:ascii="NanumGothic" w:eastAsia="NanumGothic" w:hAnsi="NanumGothic"/>
              <w:sz w:val="16"/>
              <w:szCs w:val="16"/>
            </w:rPr>
          </w:pPr>
          <w:r>
            <w:rPr>
              <w:rFonts w:ascii="NanumGothic" w:eastAsia="NanumGothic" w:hAnsi="NanumGothic" w:hint="eastAsia"/>
              <w:sz w:val="16"/>
              <w:szCs w:val="16"/>
            </w:rPr>
            <w:t>v</w:t>
          </w:r>
          <w:r w:rsidRPr="00D71D8B">
            <w:rPr>
              <w:rFonts w:ascii="NanumGothic" w:eastAsia="NanumGothic" w:hAnsi="NanumGothic" w:hint="eastAsia"/>
              <w:sz w:val="16"/>
              <w:szCs w:val="16"/>
            </w:rPr>
            <w:t>1.0</w:t>
          </w:r>
        </w:p>
      </w:tc>
      <w:tc>
        <w:tcPr>
          <w:tcW w:w="1701" w:type="dxa"/>
          <w:vAlign w:val="center"/>
        </w:tcPr>
        <w:p w:rsidR="00F35B93" w:rsidRPr="00050480" w:rsidRDefault="00F35B93" w:rsidP="000165B8">
          <w:pPr>
            <w:rPr>
              <w:rFonts w:ascii="NanumGothic" w:eastAsia="NanumGothic" w:hAnsi="NanumGothic"/>
              <w:b/>
              <w:sz w:val="16"/>
              <w:szCs w:val="16"/>
            </w:rPr>
          </w:pPr>
          <w:r w:rsidRPr="00050480">
            <w:rPr>
              <w:rFonts w:ascii="NanumGothic" w:eastAsia="NanumGothic" w:hAnsi="NanumGothic" w:hint="eastAsia"/>
              <w:b/>
              <w:sz w:val="16"/>
              <w:szCs w:val="16"/>
            </w:rPr>
            <w:t>작성일자</w:t>
          </w:r>
        </w:p>
      </w:tc>
      <w:tc>
        <w:tcPr>
          <w:tcW w:w="1665" w:type="dxa"/>
          <w:vAlign w:val="center"/>
        </w:tcPr>
        <w:p w:rsidR="00F35B93" w:rsidRPr="00050480" w:rsidRDefault="00F35B93" w:rsidP="00237AFD">
          <w:pPr>
            <w:rPr>
              <w:rFonts w:ascii="NanumGothic" w:eastAsia="NanumGothic" w:hAnsi="NanumGothic"/>
              <w:sz w:val="16"/>
              <w:szCs w:val="16"/>
            </w:rPr>
          </w:pPr>
          <w:r w:rsidRPr="00050480">
            <w:rPr>
              <w:rFonts w:ascii="NanumGothic" w:eastAsia="NanumGothic" w:hAnsi="NanumGothic" w:hint="eastAsia"/>
              <w:sz w:val="16"/>
              <w:szCs w:val="16"/>
            </w:rPr>
            <w:t>201</w:t>
          </w:r>
          <w:r w:rsidR="00A70442">
            <w:rPr>
              <w:rFonts w:ascii="NanumGothic" w:eastAsia="NanumGothic" w:hAnsi="NanumGothic"/>
              <w:sz w:val="16"/>
              <w:szCs w:val="16"/>
            </w:rPr>
            <w:t>9.5.18</w:t>
          </w:r>
        </w:p>
      </w:tc>
    </w:tr>
  </w:tbl>
  <w:p w:rsidR="00F35B93" w:rsidRDefault="00F35B93" w:rsidP="004564A5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B93" w:rsidRPr="00E775B2" w:rsidRDefault="00F35B93" w:rsidP="0067155E">
    <w:pPr>
      <w:tabs>
        <w:tab w:val="right" w:pos="9720"/>
      </w:tabs>
      <w:ind w:leftChars="182" w:left="400"/>
      <w:rPr>
        <w:rFonts w:ascii="Arial" w:hAnsi="Arial" w:cs="Arial"/>
        <w:sz w:val="14"/>
        <w:szCs w:val="14"/>
      </w:rPr>
    </w:pPr>
    <w:r>
      <w:rPr>
        <w:rFonts w:ascii="Arial" w:hAnsi="Arial" w:cs="Arial" w:hint="eastAsia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4480557E"/>
    <w:lvl w:ilvl="0">
      <w:start w:val="1"/>
      <w:numFmt w:val="bullet"/>
      <w:pStyle w:val="2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48E25C6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Malgun Gothic" w:eastAsia="Malgun Gothic" w:hAnsi="Malgun Gothic" w:hint="eastAsia"/>
        <w:b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Malgun Gothic" w:eastAsia="Malgun Gothic" w:hAnsi="Malgun Gothic" w:hint="eastAsia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ganada"/>
      <w:pStyle w:val="5"/>
      <w:suff w:val="space"/>
      <w:lvlText w:val="%5."/>
      <w:lvlJc w:val="left"/>
      <w:pPr>
        <w:ind w:left="0" w:firstLine="0"/>
      </w:pPr>
      <w:rPr>
        <w:rFonts w:hint="eastAsia"/>
        <w:sz w:val="18"/>
        <w:szCs w:val="18"/>
      </w:rPr>
    </w:lvl>
    <w:lvl w:ilvl="5">
      <w:start w:val="1"/>
      <w:numFmt w:val="decimal"/>
      <w:pStyle w:val="6"/>
      <w:suff w:val="space"/>
      <w:lvlText w:val="%6)"/>
      <w:lvlJc w:val="left"/>
      <w:pPr>
        <w:ind w:left="964" w:hanging="624"/>
      </w:pPr>
      <w:rPr>
        <w:rFonts w:ascii="Times New Roman" w:eastAsia="GulimChe" w:hAnsi="Times New Roman" w:hint="default"/>
        <w:b w:val="0"/>
        <w:i w:val="0"/>
        <w:sz w:val="22"/>
      </w:rPr>
    </w:lvl>
    <w:lvl w:ilvl="6">
      <w:start w:val="1"/>
      <w:numFmt w:val="bullet"/>
      <w:pStyle w:val="7"/>
      <w:suff w:val="space"/>
      <w:lvlText w:val=""/>
      <w:lvlJc w:val="left"/>
      <w:pPr>
        <w:ind w:left="1531" w:hanging="794"/>
      </w:pPr>
      <w:rPr>
        <w:rFonts w:ascii="Wingdings" w:hAnsi="Wingdings" w:hint="default"/>
        <w:b w:val="0"/>
        <w:i w:val="0"/>
        <w:sz w:val="22"/>
      </w:rPr>
    </w:lvl>
    <w:lvl w:ilvl="7">
      <w:start w:val="1"/>
      <w:numFmt w:val="bullet"/>
      <w:pStyle w:val="8"/>
      <w:suff w:val="space"/>
      <w:lvlText w:val="-"/>
      <w:lvlJc w:val="left"/>
      <w:pPr>
        <w:ind w:left="2041" w:hanging="850"/>
      </w:pPr>
      <w:rPr>
        <w:rFonts w:ascii="GulimChe" w:eastAsia="GulimChe" w:hint="eastAsia"/>
        <w:b/>
        <w:i w:val="0"/>
        <w:sz w:val="24"/>
      </w:rPr>
    </w:lvl>
    <w:lvl w:ilvl="8">
      <w:start w:val="1"/>
      <w:numFmt w:val="bullet"/>
      <w:pStyle w:val="9"/>
      <w:suff w:val="space"/>
      <w:lvlText w:val="•"/>
      <w:lvlJc w:val="left"/>
      <w:pPr>
        <w:ind w:left="624" w:firstLine="1077"/>
      </w:pPr>
      <w:rPr>
        <w:rFonts w:ascii="GulimChe" w:eastAsia="GulimChe" w:hint="eastAsia"/>
        <w:b w:val="0"/>
        <w:i w:val="0"/>
        <w:sz w:val="20"/>
      </w:rPr>
    </w:lvl>
  </w:abstractNum>
  <w:abstractNum w:abstractNumId="2" w15:restartNumberingAfterBreak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3" w15:restartNumberingAfterBreak="0">
    <w:nsid w:val="000E35BD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0DA5D9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" w15:restartNumberingAfterBreak="0">
    <w:nsid w:val="019E4653"/>
    <w:multiLevelType w:val="hybridMultilevel"/>
    <w:tmpl w:val="DF16087A"/>
    <w:lvl w:ilvl="0" w:tplc="8D8EFD6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1F12026"/>
    <w:multiLevelType w:val="hybridMultilevel"/>
    <w:tmpl w:val="30742308"/>
    <w:lvl w:ilvl="0" w:tplc="B922C1CA">
      <w:start w:val="1"/>
      <w:numFmt w:val="bullet"/>
      <w:pStyle w:val="-"/>
      <w:lvlText w:val=""/>
      <w:lvlJc w:val="left"/>
      <w:pPr>
        <w:tabs>
          <w:tab w:val="num" w:pos="814"/>
        </w:tabs>
        <w:ind w:left="794" w:hanging="3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025C38DF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03CA0FF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03DC34C9"/>
    <w:multiLevelType w:val="hybridMultilevel"/>
    <w:tmpl w:val="891C9C9C"/>
    <w:lvl w:ilvl="0" w:tplc="7E087F32">
      <w:start w:val="1"/>
      <w:numFmt w:val="bullet"/>
      <w:pStyle w:val="a0"/>
      <w:lvlText w:val="-"/>
      <w:lvlJc w:val="left"/>
      <w:pPr>
        <w:tabs>
          <w:tab w:val="num" w:pos="1267"/>
        </w:tabs>
        <w:ind w:left="1247" w:hanging="340"/>
      </w:pPr>
      <w:rPr>
        <w:rFonts w:ascii="GulimChe" w:eastAsia="GulimChe" w:hAnsi="Wingdings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05955F51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0597213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05A12B7A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05AE14F8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062D2A19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064C4BD1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06F87C05"/>
    <w:multiLevelType w:val="hybridMultilevel"/>
    <w:tmpl w:val="2BE2F6EA"/>
    <w:lvl w:ilvl="0" w:tplc="220A6434">
      <w:start w:val="1"/>
      <w:numFmt w:val="decimalEnclosedCircle"/>
      <w:pStyle w:val="50"/>
      <w:lvlText w:val="%1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17" w15:restartNumberingAfterBreak="0">
    <w:nsid w:val="078C424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08792F17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09CB6688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0B1859F7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0C4553C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0CE01819"/>
    <w:multiLevelType w:val="hybridMultilevel"/>
    <w:tmpl w:val="6B0870CC"/>
    <w:lvl w:ilvl="0" w:tplc="E09C5432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0DAB1E25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0DDA08E2"/>
    <w:multiLevelType w:val="hybridMultilevel"/>
    <w:tmpl w:val="95D2034E"/>
    <w:lvl w:ilvl="0" w:tplc="E09C54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0EAC12B1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0F7D7113"/>
    <w:multiLevelType w:val="hybridMultilevel"/>
    <w:tmpl w:val="3164523E"/>
    <w:lvl w:ilvl="0" w:tplc="E09C54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1145252A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149B2C6F"/>
    <w:multiLevelType w:val="hybridMultilevel"/>
    <w:tmpl w:val="D794C68E"/>
    <w:lvl w:ilvl="0" w:tplc="BD20EAA2">
      <w:start w:val="1"/>
      <w:numFmt w:val="bullet"/>
      <w:pStyle w:val="a1"/>
      <w:lvlText w:val="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C9264BFC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8AD8FBAC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774626A8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6D2C9DB2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242E4C76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C6AC556A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46AA6090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D06C5224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156043E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169513F0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178A40C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1A29559B"/>
    <w:multiLevelType w:val="singleLevel"/>
    <w:tmpl w:val="B948AF16"/>
    <w:lvl w:ilvl="0">
      <w:start w:val="1"/>
      <w:numFmt w:val="none"/>
      <w:lvlText w:val=""/>
      <w:legacy w:legacy="1" w:legacySpace="0" w:legacyIndent="0"/>
      <w:lvlJc w:val="left"/>
      <w:pPr>
        <w:ind w:left="110" w:firstLine="0"/>
      </w:pPr>
    </w:lvl>
  </w:abstractNum>
  <w:abstractNum w:abstractNumId="33" w15:restartNumberingAfterBreak="0">
    <w:nsid w:val="1AAD147B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1B62281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1BD97D80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20145096"/>
    <w:multiLevelType w:val="hybridMultilevel"/>
    <w:tmpl w:val="7B8886CE"/>
    <w:lvl w:ilvl="0" w:tplc="19BA3E5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2037139A"/>
    <w:multiLevelType w:val="hybridMultilevel"/>
    <w:tmpl w:val="370E91DC"/>
    <w:lvl w:ilvl="0" w:tplc="D9ECD3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2191781B"/>
    <w:multiLevelType w:val="hybridMultilevel"/>
    <w:tmpl w:val="F0FA5758"/>
    <w:lvl w:ilvl="0" w:tplc="177A1CFC">
      <w:start w:val="1"/>
      <w:numFmt w:val="bullet"/>
      <w:pStyle w:val="a2"/>
      <w:lvlText w:val="-"/>
      <w:lvlJc w:val="left"/>
      <w:pPr>
        <w:tabs>
          <w:tab w:val="num" w:pos="700"/>
        </w:tabs>
        <w:ind w:left="624" w:hanging="284"/>
      </w:pPr>
      <w:rPr>
        <w:rFonts w:ascii="GulimChe" w:eastAsia="GulimChe" w:hAnsi="Wingdings" w:hint="eastAsia"/>
      </w:rPr>
    </w:lvl>
    <w:lvl w:ilvl="1" w:tplc="61D8260C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D58235C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D9CCE9C2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58C0128C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F21A73C4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B7166E8E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ACD4C962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50ECDA1E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9" w15:restartNumberingAfterBreak="0">
    <w:nsid w:val="21DC1BAE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2436638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 w15:restartNumberingAfterBreak="0">
    <w:nsid w:val="280E6C92"/>
    <w:multiLevelType w:val="hybridMultilevel"/>
    <w:tmpl w:val="C82257C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28237840"/>
    <w:multiLevelType w:val="hybridMultilevel"/>
    <w:tmpl w:val="4E6864FC"/>
    <w:lvl w:ilvl="0" w:tplc="6E6465FE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3" w15:restartNumberingAfterBreak="0">
    <w:nsid w:val="28C12CC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2A0074BE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2AA376EE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2B021A13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2B9D71E3"/>
    <w:multiLevelType w:val="singleLevel"/>
    <w:tmpl w:val="B948AF16"/>
    <w:lvl w:ilvl="0">
      <w:start w:val="1"/>
      <w:numFmt w:val="none"/>
      <w:lvlText w:val=""/>
      <w:legacy w:legacy="1" w:legacySpace="0" w:legacyIndent="0"/>
      <w:lvlJc w:val="left"/>
      <w:pPr>
        <w:ind w:left="110" w:firstLine="0"/>
      </w:pPr>
    </w:lvl>
  </w:abstractNum>
  <w:abstractNum w:abstractNumId="48" w15:restartNumberingAfterBreak="0">
    <w:nsid w:val="2C86441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9" w15:restartNumberingAfterBreak="0">
    <w:nsid w:val="305D2F0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0" w15:restartNumberingAfterBreak="0">
    <w:nsid w:val="30E63185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1" w15:restartNumberingAfterBreak="0">
    <w:nsid w:val="346D7F08"/>
    <w:multiLevelType w:val="hybridMultilevel"/>
    <w:tmpl w:val="9A52E404"/>
    <w:lvl w:ilvl="0" w:tplc="2F5682F0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2" w15:restartNumberingAfterBreak="0">
    <w:nsid w:val="360B0D9B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3" w15:restartNumberingAfterBreak="0">
    <w:nsid w:val="364D77C9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4" w15:restartNumberingAfterBreak="0">
    <w:nsid w:val="36F2220C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5" w15:restartNumberingAfterBreak="0">
    <w:nsid w:val="37A90E1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6" w15:restartNumberingAfterBreak="0">
    <w:nsid w:val="3920480E"/>
    <w:multiLevelType w:val="hybridMultilevel"/>
    <w:tmpl w:val="4D2017EA"/>
    <w:lvl w:ilvl="0" w:tplc="BEEE3E7A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7" w15:restartNumberingAfterBreak="0">
    <w:nsid w:val="39EA09BF"/>
    <w:multiLevelType w:val="singleLevel"/>
    <w:tmpl w:val="B948AF16"/>
    <w:lvl w:ilvl="0">
      <w:start w:val="1"/>
      <w:numFmt w:val="none"/>
      <w:lvlText w:val=""/>
      <w:legacy w:legacy="1" w:legacySpace="0" w:legacyIndent="0"/>
      <w:lvlJc w:val="left"/>
      <w:pPr>
        <w:ind w:left="110" w:firstLine="0"/>
      </w:pPr>
    </w:lvl>
  </w:abstractNum>
  <w:abstractNum w:abstractNumId="58" w15:restartNumberingAfterBreak="0">
    <w:nsid w:val="3A063A11"/>
    <w:multiLevelType w:val="hybridMultilevel"/>
    <w:tmpl w:val="D2163E7A"/>
    <w:lvl w:ilvl="0" w:tplc="49BAB91A">
      <w:start w:val="1"/>
      <w:numFmt w:val="bullet"/>
      <w:pStyle w:val="a3"/>
      <w:lvlText w:val=""/>
      <w:lvlJc w:val="left"/>
      <w:pPr>
        <w:tabs>
          <w:tab w:val="num" w:pos="927"/>
        </w:tabs>
        <w:ind w:left="907" w:hanging="340"/>
      </w:pPr>
      <w:rPr>
        <w:rFonts w:ascii="Wingdings" w:eastAsia="GulimChe" w:hAnsi="Wingdings" w:hint="default"/>
      </w:rPr>
    </w:lvl>
    <w:lvl w:ilvl="1" w:tplc="BB64A46C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38F2F21C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C26C4EAA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44D07696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B3F8CCC6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4DE813FA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DB26BC90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8B22418A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9" w15:restartNumberingAfterBreak="0">
    <w:nsid w:val="3C497D8C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0" w15:restartNumberingAfterBreak="0">
    <w:nsid w:val="3CF1316D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1" w15:restartNumberingAfterBreak="0">
    <w:nsid w:val="3DA06D36"/>
    <w:multiLevelType w:val="hybridMultilevel"/>
    <w:tmpl w:val="C14E4A0E"/>
    <w:lvl w:ilvl="0" w:tplc="A144222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2" w15:restartNumberingAfterBreak="0">
    <w:nsid w:val="40B76E23"/>
    <w:multiLevelType w:val="multilevel"/>
    <w:tmpl w:val="0E58A05E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1800"/>
      </w:pPr>
      <w:rPr>
        <w:rFonts w:hint="default"/>
      </w:rPr>
    </w:lvl>
  </w:abstractNum>
  <w:abstractNum w:abstractNumId="63" w15:restartNumberingAfterBreak="0">
    <w:nsid w:val="40DC67E1"/>
    <w:multiLevelType w:val="multilevel"/>
    <w:tmpl w:val="A4F85A78"/>
    <w:lvl w:ilvl="0">
      <w:start w:val="1"/>
      <w:numFmt w:val="bullet"/>
      <w:pStyle w:val="-2"/>
      <w:lvlText w:val=""/>
      <w:lvlJc w:val="left"/>
      <w:pPr>
        <w:tabs>
          <w:tab w:val="num" w:pos="632"/>
        </w:tabs>
        <w:ind w:left="989" w:hanging="403"/>
      </w:pPr>
      <w:rPr>
        <w:rFonts w:ascii="Wingdings" w:hAnsi="Wingdings" w:hint="default"/>
      </w:rPr>
    </w:lvl>
    <w:lvl w:ilvl="1">
      <w:start w:val="1"/>
      <w:numFmt w:val="bullet"/>
      <w:lvlText w:val=""/>
      <w:lvlJc w:val="left"/>
      <w:pPr>
        <w:ind w:left="1209" w:hanging="408"/>
      </w:pPr>
      <w:rPr>
        <w:rFonts w:ascii="Wingdings" w:hAnsi="Wingdings" w:hint="default"/>
      </w:rPr>
    </w:lvl>
    <w:lvl w:ilvl="2">
      <w:start w:val="1"/>
      <w:numFmt w:val="bullet"/>
      <w:lvlText w:val=""/>
      <w:lvlJc w:val="left"/>
      <w:pPr>
        <w:ind w:left="1612" w:hanging="403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577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144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853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420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987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695" w:hanging="1700"/>
      </w:pPr>
      <w:rPr>
        <w:rFonts w:hint="eastAsia"/>
      </w:rPr>
    </w:lvl>
  </w:abstractNum>
  <w:abstractNum w:abstractNumId="64" w15:restartNumberingAfterBreak="0">
    <w:nsid w:val="42A31CEF"/>
    <w:multiLevelType w:val="hybridMultilevel"/>
    <w:tmpl w:val="6D862ED2"/>
    <w:lvl w:ilvl="0" w:tplc="0E145086">
      <w:start w:val="1"/>
      <w:numFmt w:val="bullet"/>
      <w:pStyle w:val="a4"/>
      <w:lvlText w:val=""/>
      <w:lvlJc w:val="left"/>
      <w:pPr>
        <w:tabs>
          <w:tab w:val="num" w:pos="1494"/>
        </w:tabs>
        <w:ind w:left="1474" w:hanging="340"/>
      </w:pPr>
      <w:rPr>
        <w:rFonts w:ascii="Wingdings" w:eastAsia="GulimChe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5" w15:restartNumberingAfterBreak="0">
    <w:nsid w:val="4342771E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6" w15:restartNumberingAfterBreak="0">
    <w:nsid w:val="43D92738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7" w15:restartNumberingAfterBreak="0">
    <w:nsid w:val="44AF41F9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8" w15:restartNumberingAfterBreak="0">
    <w:nsid w:val="44B63CFF"/>
    <w:multiLevelType w:val="hybridMultilevel"/>
    <w:tmpl w:val="3B80E9DC"/>
    <w:lvl w:ilvl="0" w:tplc="99C24B9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9" w15:restartNumberingAfterBreak="0">
    <w:nsid w:val="450060CD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0" w15:restartNumberingAfterBreak="0">
    <w:nsid w:val="455C274C"/>
    <w:multiLevelType w:val="hybridMultilevel"/>
    <w:tmpl w:val="B67C575E"/>
    <w:lvl w:ilvl="0" w:tplc="8D428722">
      <w:start w:val="1"/>
      <w:numFmt w:val="bullet"/>
      <w:pStyle w:val="a5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1" w15:restartNumberingAfterBreak="0">
    <w:nsid w:val="46723909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2" w15:restartNumberingAfterBreak="0">
    <w:nsid w:val="47787F89"/>
    <w:multiLevelType w:val="hybridMultilevel"/>
    <w:tmpl w:val="F31626A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3" w15:restartNumberingAfterBreak="0">
    <w:nsid w:val="47AF4B7B"/>
    <w:multiLevelType w:val="hybridMultilevel"/>
    <w:tmpl w:val="3CB43748"/>
    <w:lvl w:ilvl="0" w:tplc="5692AB20">
      <w:start w:val="1"/>
      <w:numFmt w:val="bullet"/>
      <w:pStyle w:val="-0"/>
      <w:lvlText w:val=""/>
      <w:lvlJc w:val="left"/>
      <w:pPr>
        <w:tabs>
          <w:tab w:val="num" w:pos="1267"/>
        </w:tabs>
        <w:ind w:left="1191" w:hanging="284"/>
      </w:pPr>
      <w:rPr>
        <w:rFonts w:ascii="Wingdings" w:eastAsia="GulimChe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4" w15:restartNumberingAfterBreak="0">
    <w:nsid w:val="487562DC"/>
    <w:multiLevelType w:val="hybridMultilevel"/>
    <w:tmpl w:val="3A4A901A"/>
    <w:lvl w:ilvl="0" w:tplc="19505A6C">
      <w:start w:val="1"/>
      <w:numFmt w:val="bullet"/>
      <w:lvlText w:val="※"/>
      <w:lvlJc w:val="left"/>
      <w:pPr>
        <w:ind w:left="1040" w:hanging="360"/>
      </w:pPr>
      <w:rPr>
        <w:rFonts w:ascii="Malgun Gothic" w:eastAsia="Malgun Gothic" w:hAnsi="Malgun 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0" w:hanging="400"/>
      </w:pPr>
      <w:rPr>
        <w:rFonts w:ascii="Wingdings" w:hAnsi="Wingdings" w:hint="default"/>
      </w:rPr>
    </w:lvl>
  </w:abstractNum>
  <w:abstractNum w:abstractNumId="75" w15:restartNumberingAfterBreak="0">
    <w:nsid w:val="48C15B1D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6" w15:restartNumberingAfterBreak="0">
    <w:nsid w:val="497F5052"/>
    <w:multiLevelType w:val="hybridMultilevel"/>
    <w:tmpl w:val="47A053C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7" w15:restartNumberingAfterBreak="0">
    <w:nsid w:val="4A310CE0"/>
    <w:multiLevelType w:val="hybridMultilevel"/>
    <w:tmpl w:val="370E91DC"/>
    <w:lvl w:ilvl="0" w:tplc="D9ECD3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8" w15:restartNumberingAfterBreak="0">
    <w:nsid w:val="4BE55CD6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9" w15:restartNumberingAfterBreak="0">
    <w:nsid w:val="4D1C7198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0" w15:restartNumberingAfterBreak="0">
    <w:nsid w:val="4DFA2C1F"/>
    <w:multiLevelType w:val="hybridMultilevel"/>
    <w:tmpl w:val="6B0870CC"/>
    <w:lvl w:ilvl="0" w:tplc="E09C5432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1" w15:restartNumberingAfterBreak="0">
    <w:nsid w:val="4F48320F"/>
    <w:multiLevelType w:val="hybridMultilevel"/>
    <w:tmpl w:val="923A65A4"/>
    <w:lvl w:ilvl="0" w:tplc="D0447740">
      <w:start w:val="1"/>
      <w:numFmt w:val="bullet"/>
      <w:pStyle w:val="10"/>
      <w:lvlText w:val="q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2" w15:restartNumberingAfterBreak="0">
    <w:nsid w:val="4F564D33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3" w15:restartNumberingAfterBreak="0">
    <w:nsid w:val="4FAA77CB"/>
    <w:multiLevelType w:val="hybridMultilevel"/>
    <w:tmpl w:val="F6468FB2"/>
    <w:lvl w:ilvl="0" w:tplc="259E826E">
      <w:start w:val="1"/>
      <w:numFmt w:val="decimal"/>
      <w:pStyle w:val="m123"/>
      <w:lvlText w:val="%1)"/>
      <w:lvlJc w:val="left"/>
      <w:pPr>
        <w:ind w:left="13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800" w:hanging="400"/>
      </w:pPr>
    </w:lvl>
    <w:lvl w:ilvl="2" w:tplc="0409001B">
      <w:start w:val="1"/>
      <w:numFmt w:val="lowerRoman"/>
      <w:lvlText w:val="%3."/>
      <w:lvlJc w:val="right"/>
      <w:pPr>
        <w:ind w:left="2200" w:hanging="400"/>
      </w:pPr>
    </w:lvl>
    <w:lvl w:ilvl="3" w:tplc="17A460BC">
      <w:numFmt w:val="bullet"/>
      <w:lvlText w:val="-"/>
      <w:lvlJc w:val="left"/>
      <w:pPr>
        <w:ind w:left="2560" w:hanging="360"/>
      </w:pPr>
      <w:rPr>
        <w:rFonts w:ascii="Tahoma" w:eastAsia="New Gulim" w:hAnsi="Tahoma" w:cs="Tahoma" w:hint="default"/>
      </w:rPr>
    </w:lvl>
    <w:lvl w:ilvl="4" w:tplc="04090019" w:tentative="1">
      <w:start w:val="1"/>
      <w:numFmt w:val="upperLetter"/>
      <w:lvlText w:val="%5."/>
      <w:lvlJc w:val="left"/>
      <w:pPr>
        <w:ind w:left="3000" w:hanging="400"/>
      </w:pPr>
    </w:lvl>
    <w:lvl w:ilvl="5" w:tplc="0409001B" w:tentative="1">
      <w:start w:val="1"/>
      <w:numFmt w:val="lowerRoman"/>
      <w:lvlText w:val="%6."/>
      <w:lvlJc w:val="right"/>
      <w:pPr>
        <w:ind w:left="3400" w:hanging="400"/>
      </w:pPr>
    </w:lvl>
    <w:lvl w:ilvl="6" w:tplc="0409000F" w:tentative="1">
      <w:start w:val="1"/>
      <w:numFmt w:val="decimal"/>
      <w:lvlText w:val="%7."/>
      <w:lvlJc w:val="left"/>
      <w:pPr>
        <w:ind w:left="3800" w:hanging="400"/>
      </w:pPr>
    </w:lvl>
    <w:lvl w:ilvl="7" w:tplc="04090019" w:tentative="1">
      <w:start w:val="1"/>
      <w:numFmt w:val="upperLetter"/>
      <w:lvlText w:val="%8."/>
      <w:lvlJc w:val="left"/>
      <w:pPr>
        <w:ind w:left="4200" w:hanging="400"/>
      </w:pPr>
    </w:lvl>
    <w:lvl w:ilvl="8" w:tplc="0409001B" w:tentative="1">
      <w:start w:val="1"/>
      <w:numFmt w:val="lowerRoman"/>
      <w:lvlText w:val="%9."/>
      <w:lvlJc w:val="right"/>
      <w:pPr>
        <w:ind w:left="4600" w:hanging="400"/>
      </w:pPr>
    </w:lvl>
  </w:abstractNum>
  <w:abstractNum w:abstractNumId="84" w15:restartNumberingAfterBreak="0">
    <w:nsid w:val="510043B0"/>
    <w:multiLevelType w:val="hybridMultilevel"/>
    <w:tmpl w:val="370E91DC"/>
    <w:lvl w:ilvl="0" w:tplc="D9ECD3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5" w15:restartNumberingAfterBreak="0">
    <w:nsid w:val="5343690C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6" w15:restartNumberingAfterBreak="0">
    <w:nsid w:val="53566350"/>
    <w:multiLevelType w:val="hybridMultilevel"/>
    <w:tmpl w:val="7A06AB4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7" w15:restartNumberingAfterBreak="0">
    <w:nsid w:val="53774652"/>
    <w:multiLevelType w:val="hybridMultilevel"/>
    <w:tmpl w:val="9A52E404"/>
    <w:lvl w:ilvl="0" w:tplc="2F5682F0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8" w15:restartNumberingAfterBreak="0">
    <w:nsid w:val="53897B8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9" w15:restartNumberingAfterBreak="0">
    <w:nsid w:val="53DA120F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0" w15:restartNumberingAfterBreak="0">
    <w:nsid w:val="545C24F6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1" w15:restartNumberingAfterBreak="0">
    <w:nsid w:val="54A630FD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2" w15:restartNumberingAfterBreak="0">
    <w:nsid w:val="54AC1322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3" w15:restartNumberingAfterBreak="0">
    <w:nsid w:val="56332B8A"/>
    <w:multiLevelType w:val="hybridMultilevel"/>
    <w:tmpl w:val="3164523E"/>
    <w:lvl w:ilvl="0" w:tplc="E09C54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4" w15:restartNumberingAfterBreak="0">
    <w:nsid w:val="583F291E"/>
    <w:multiLevelType w:val="hybridMultilevel"/>
    <w:tmpl w:val="3868559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5" w15:restartNumberingAfterBreak="0">
    <w:nsid w:val="585871AC"/>
    <w:multiLevelType w:val="singleLevel"/>
    <w:tmpl w:val="B948AF16"/>
    <w:lvl w:ilvl="0">
      <w:start w:val="1"/>
      <w:numFmt w:val="none"/>
      <w:lvlText w:val=""/>
      <w:legacy w:legacy="1" w:legacySpace="0" w:legacyIndent="0"/>
      <w:lvlJc w:val="left"/>
      <w:pPr>
        <w:ind w:left="110" w:firstLine="0"/>
      </w:pPr>
    </w:lvl>
  </w:abstractNum>
  <w:abstractNum w:abstractNumId="96" w15:restartNumberingAfterBreak="0">
    <w:nsid w:val="5A4422F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7" w15:restartNumberingAfterBreak="0">
    <w:nsid w:val="5A7D2F9F"/>
    <w:multiLevelType w:val="hybridMultilevel"/>
    <w:tmpl w:val="160C4F66"/>
    <w:lvl w:ilvl="0" w:tplc="31DE88C2">
      <w:start w:val="1"/>
      <w:numFmt w:val="bullet"/>
      <w:pStyle w:val="PE1"/>
      <w:lvlText w:val="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EDB866B0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F95E38B6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EF6C92F8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C30C4A14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310CF108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56BE49F0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EBEA1894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5334680A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8" w15:restartNumberingAfterBreak="0">
    <w:nsid w:val="5C4C1B2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9" w15:restartNumberingAfterBreak="0">
    <w:nsid w:val="5CCD7AF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0" w15:restartNumberingAfterBreak="0">
    <w:nsid w:val="5D1E19B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1" w15:restartNumberingAfterBreak="0">
    <w:nsid w:val="5D3158C6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2" w15:restartNumberingAfterBreak="0">
    <w:nsid w:val="5E6F0043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3" w15:restartNumberingAfterBreak="0">
    <w:nsid w:val="60601A0E"/>
    <w:multiLevelType w:val="hybridMultilevel"/>
    <w:tmpl w:val="42123670"/>
    <w:lvl w:ilvl="0" w:tplc="97D68C8A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4" w15:restartNumberingAfterBreak="0">
    <w:nsid w:val="61B47E85"/>
    <w:multiLevelType w:val="hybridMultilevel"/>
    <w:tmpl w:val="D4B836AE"/>
    <w:lvl w:ilvl="0" w:tplc="30DE17D4">
      <w:start w:val="1"/>
      <w:numFmt w:val="bullet"/>
      <w:pStyle w:val="3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5" w15:restartNumberingAfterBreak="0">
    <w:nsid w:val="61D044AC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6" w15:restartNumberingAfterBreak="0">
    <w:nsid w:val="63987B3A"/>
    <w:multiLevelType w:val="hybridMultilevel"/>
    <w:tmpl w:val="61823ADA"/>
    <w:lvl w:ilvl="0" w:tplc="5EE02332">
      <w:start w:val="1"/>
      <w:numFmt w:val="bullet"/>
      <w:pStyle w:val="20"/>
      <w:lvlText w:val="-"/>
      <w:lvlJc w:val="left"/>
      <w:pPr>
        <w:tabs>
          <w:tab w:val="num" w:pos="799"/>
        </w:tabs>
        <w:ind w:left="799" w:hanging="396"/>
      </w:pPr>
      <w:rPr>
        <w:rFonts w:ascii="Batang" w:eastAsia="Batang" w:hAnsi="Wingdings" w:hint="eastAsia"/>
        <w:color w:val="auto"/>
      </w:rPr>
    </w:lvl>
    <w:lvl w:ilvl="1" w:tplc="04090019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07" w15:restartNumberingAfterBreak="0">
    <w:nsid w:val="64BA0EA4"/>
    <w:multiLevelType w:val="hybridMultilevel"/>
    <w:tmpl w:val="75FA5D42"/>
    <w:lvl w:ilvl="0" w:tplc="D3782B6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8" w15:restartNumberingAfterBreak="0">
    <w:nsid w:val="65054832"/>
    <w:multiLevelType w:val="hybridMultilevel"/>
    <w:tmpl w:val="7F2AEDE4"/>
    <w:lvl w:ilvl="0" w:tplc="3C3C3E4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9" w15:restartNumberingAfterBreak="0">
    <w:nsid w:val="66CC5FF4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0" w15:restartNumberingAfterBreak="0">
    <w:nsid w:val="66E93673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1" w15:restartNumberingAfterBreak="0">
    <w:nsid w:val="6B834071"/>
    <w:multiLevelType w:val="hybridMultilevel"/>
    <w:tmpl w:val="DA30F496"/>
    <w:lvl w:ilvl="0" w:tplc="7E109342">
      <w:start w:val="1"/>
      <w:numFmt w:val="bullet"/>
      <w:pStyle w:val="-1"/>
      <w:lvlText w:val="-"/>
      <w:lvlJc w:val="left"/>
      <w:pPr>
        <w:tabs>
          <w:tab w:val="num" w:pos="1040"/>
        </w:tabs>
        <w:ind w:left="1021" w:hanging="341"/>
      </w:pPr>
      <w:rPr>
        <w:rFonts w:ascii="GulimChe" w:eastAsia="GulimChe" w:hAnsi="Wingdings" w:hint="eastAsia"/>
      </w:rPr>
    </w:lvl>
    <w:lvl w:ilvl="1" w:tplc="C6CCFBDE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11AAC38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4DDC7DF4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96B65BC4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F4DC63A4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EEA842CC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225ECBBC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7EEEE490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12" w15:restartNumberingAfterBreak="0">
    <w:nsid w:val="6BC47E53"/>
    <w:multiLevelType w:val="hybridMultilevel"/>
    <w:tmpl w:val="47C6CFDA"/>
    <w:lvl w:ilvl="0" w:tplc="572C9A56">
      <w:start w:val="1"/>
      <w:numFmt w:val="bullet"/>
      <w:lvlText w:val="-"/>
      <w:lvlJc w:val="left"/>
      <w:pPr>
        <w:ind w:left="1120" w:hanging="360"/>
      </w:pPr>
      <w:rPr>
        <w:rFonts w:ascii="GulimChe" w:eastAsia="GulimChe" w:hAnsi="GulimChe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13" w15:restartNumberingAfterBreak="0">
    <w:nsid w:val="6D546B6D"/>
    <w:multiLevelType w:val="hybridMultilevel"/>
    <w:tmpl w:val="6660C9C6"/>
    <w:lvl w:ilvl="0" w:tplc="E09C54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4" w15:restartNumberingAfterBreak="0">
    <w:nsid w:val="6DEB189A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5" w15:restartNumberingAfterBreak="0">
    <w:nsid w:val="6F2A5C19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6" w15:restartNumberingAfterBreak="0">
    <w:nsid w:val="737114B4"/>
    <w:multiLevelType w:val="hybridMultilevel"/>
    <w:tmpl w:val="7D3ABEEE"/>
    <w:lvl w:ilvl="0" w:tplc="F12A67CC">
      <w:start w:val="1"/>
      <w:numFmt w:val="bullet"/>
      <w:lvlText w:val="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9">
      <w:start w:val="1"/>
      <w:numFmt w:val="bullet"/>
      <w:pStyle w:val="11"/>
      <w:lvlText w:val="☞"/>
      <w:lvlJc w:val="left"/>
      <w:pPr>
        <w:tabs>
          <w:tab w:val="num" w:pos="397"/>
        </w:tabs>
        <w:ind w:left="397" w:hanging="397"/>
      </w:pPr>
      <w:rPr>
        <w:rFonts w:ascii="Gulim" w:eastAsia="Gulim" w:hAnsi="Wingdings" w:cs="Times New Roman" w:hint="eastAsia"/>
      </w:rPr>
    </w:lvl>
    <w:lvl w:ilvl="2" w:tplc="0409001B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17" w15:restartNumberingAfterBreak="0">
    <w:nsid w:val="73B94864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8" w15:restartNumberingAfterBreak="0">
    <w:nsid w:val="740078E5"/>
    <w:multiLevelType w:val="hybridMultilevel"/>
    <w:tmpl w:val="51A80CAC"/>
    <w:lvl w:ilvl="0" w:tplc="3ED038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19" w15:restartNumberingAfterBreak="0">
    <w:nsid w:val="74425D2A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0" w15:restartNumberingAfterBreak="0">
    <w:nsid w:val="744B3F38"/>
    <w:multiLevelType w:val="hybridMultilevel"/>
    <w:tmpl w:val="9A52E404"/>
    <w:lvl w:ilvl="0" w:tplc="2F5682F0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1" w15:restartNumberingAfterBreak="0">
    <w:nsid w:val="74A5245E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2" w15:restartNumberingAfterBreak="0">
    <w:nsid w:val="760A1D11"/>
    <w:multiLevelType w:val="hybridMultilevel"/>
    <w:tmpl w:val="39386F52"/>
    <w:lvl w:ilvl="0" w:tplc="AF24A276">
      <w:start w:val="1"/>
      <w:numFmt w:val="decimal"/>
      <w:pStyle w:val="-10"/>
      <w:lvlText w:val="%1)"/>
      <w:lvlJc w:val="left"/>
      <w:pPr>
        <w:tabs>
          <w:tab w:val="num" w:pos="814"/>
        </w:tabs>
        <w:ind w:left="794" w:hanging="340"/>
      </w:pPr>
      <w:rPr>
        <w:rFonts w:hint="eastAsia"/>
      </w:rPr>
    </w:lvl>
    <w:lvl w:ilvl="1" w:tplc="04090003">
      <w:start w:val="1"/>
      <w:numFmt w:val="bullet"/>
      <w:lvlText w:val=""/>
      <w:lvlJc w:val="left"/>
      <w:pPr>
        <w:tabs>
          <w:tab w:val="num" w:pos="2391"/>
        </w:tabs>
        <w:ind w:left="239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91"/>
        </w:tabs>
        <w:ind w:left="279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91"/>
        </w:tabs>
        <w:ind w:left="319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591"/>
        </w:tabs>
        <w:ind w:left="359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91"/>
        </w:tabs>
        <w:ind w:left="399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91"/>
        </w:tabs>
        <w:ind w:left="439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791"/>
        </w:tabs>
        <w:ind w:left="479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91"/>
        </w:tabs>
        <w:ind w:left="5191" w:hanging="400"/>
      </w:pPr>
      <w:rPr>
        <w:rFonts w:ascii="Wingdings" w:hAnsi="Wingdings" w:hint="default"/>
      </w:rPr>
    </w:lvl>
  </w:abstractNum>
  <w:abstractNum w:abstractNumId="123" w15:restartNumberingAfterBreak="0">
    <w:nsid w:val="76B12B69"/>
    <w:multiLevelType w:val="hybridMultilevel"/>
    <w:tmpl w:val="BF221418"/>
    <w:lvl w:ilvl="0" w:tplc="B7269F6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4" w15:restartNumberingAfterBreak="0">
    <w:nsid w:val="780778E2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5" w15:restartNumberingAfterBreak="0">
    <w:nsid w:val="786A39E4"/>
    <w:multiLevelType w:val="hybridMultilevel"/>
    <w:tmpl w:val="34B8E40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6" w15:restartNumberingAfterBreak="0">
    <w:nsid w:val="78DE3516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7" w15:restartNumberingAfterBreak="0">
    <w:nsid w:val="798D79F5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8" w15:restartNumberingAfterBreak="0">
    <w:nsid w:val="7A957A80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9" w15:restartNumberingAfterBreak="0">
    <w:nsid w:val="7AE7562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0" w15:restartNumberingAfterBreak="0">
    <w:nsid w:val="7AF607D3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1" w15:restartNumberingAfterBreak="0">
    <w:nsid w:val="7BFD5BE9"/>
    <w:multiLevelType w:val="multilevel"/>
    <w:tmpl w:val="163435C0"/>
    <w:lvl w:ilvl="0">
      <w:start w:val="1"/>
      <w:numFmt w:val="decimal"/>
      <w:pStyle w:val="a6"/>
      <w:lvlText w:val="%1."/>
      <w:lvlJc w:val="left"/>
      <w:pPr>
        <w:ind w:left="1617" w:hanging="340"/>
      </w:pPr>
      <w:rPr>
        <w:rFonts w:ascii="Malgun Gothic" w:eastAsia="Malgun Gothic" w:hAnsi="Malgun Gothic" w:hint="eastAsia"/>
        <w:b/>
        <w:i w:val="0"/>
        <w:sz w:val="28"/>
        <w:lang w:val="en-US" w:eastAsia="ko-KR"/>
      </w:rPr>
    </w:lvl>
    <w:lvl w:ilvl="1">
      <w:start w:val="1"/>
      <w:numFmt w:val="bullet"/>
      <w:pStyle w:val="a7"/>
      <w:lvlText w:val=""/>
      <w:lvlJc w:val="left"/>
      <w:pPr>
        <w:ind w:left="680" w:hanging="340"/>
      </w:pPr>
      <w:rPr>
        <w:rFonts w:ascii="Wingdings" w:hAnsi="Wingdings" w:hint="default"/>
        <w:b w:val="0"/>
        <w:i w:val="0"/>
        <w:color w:val="auto"/>
        <w:sz w:val="24"/>
      </w:rPr>
    </w:lvl>
    <w:lvl w:ilvl="2">
      <w:start w:val="1"/>
      <w:numFmt w:val="bullet"/>
      <w:pStyle w:val="a8"/>
      <w:lvlText w:val=""/>
      <w:lvlJc w:val="left"/>
      <w:pPr>
        <w:ind w:left="851" w:hanging="284"/>
      </w:pPr>
      <w:rPr>
        <w:rFonts w:ascii="Wingdings" w:hAnsi="Wingdings" w:hint="default"/>
        <w:b w:val="0"/>
        <w:i w:val="0"/>
        <w:sz w:val="22"/>
        <w:lang w:eastAsia="ko-KR"/>
      </w:rPr>
    </w:lvl>
    <w:lvl w:ilvl="3">
      <w:start w:val="1"/>
      <w:numFmt w:val="bullet"/>
      <w:pStyle w:val="12"/>
      <w:lvlText w:val="-"/>
      <w:lvlJc w:val="left"/>
      <w:pPr>
        <w:ind w:left="7372" w:hanging="284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bullet"/>
      <w:lvlText w:val=""/>
      <w:lvlJc w:val="left"/>
      <w:pPr>
        <w:ind w:left="1700" w:hanging="340"/>
      </w:pPr>
      <w:rPr>
        <w:rFonts w:ascii="Wingdings" w:hAnsi="Wingdings" w:hint="default"/>
      </w:rPr>
    </w:lvl>
    <w:lvl w:ilvl="5">
      <w:start w:val="1"/>
      <w:numFmt w:val="decimal"/>
      <w:lvlText w:val="%1.%2.%3.%4.%5.%6"/>
      <w:lvlJc w:val="left"/>
      <w:pPr>
        <w:ind w:left="2040" w:hanging="34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2380" w:hanging="34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2720" w:hanging="3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060" w:hanging="340"/>
      </w:pPr>
      <w:rPr>
        <w:rFonts w:hint="eastAsia"/>
      </w:rPr>
    </w:lvl>
  </w:abstractNum>
  <w:abstractNum w:abstractNumId="132" w15:restartNumberingAfterBreak="0">
    <w:nsid w:val="7C970587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3" w15:restartNumberingAfterBreak="0">
    <w:nsid w:val="7D45141F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4" w15:restartNumberingAfterBreak="0">
    <w:nsid w:val="7DE51FC8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5" w15:restartNumberingAfterBreak="0">
    <w:nsid w:val="7EBE0D0B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6" w15:restartNumberingAfterBreak="0">
    <w:nsid w:val="7F680417"/>
    <w:multiLevelType w:val="hybridMultilevel"/>
    <w:tmpl w:val="CD2CC432"/>
    <w:lvl w:ilvl="0" w:tplc="0409000F">
      <w:start w:val="1"/>
      <w:numFmt w:val="decimal"/>
      <w:lvlText w:val="%1."/>
      <w:lvlJc w:val="left"/>
      <w:pPr>
        <w:ind w:left="800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22"/>
  </w:num>
  <w:num w:numId="2">
    <w:abstractNumId w:val="73"/>
  </w:num>
  <w:num w:numId="3">
    <w:abstractNumId w:val="6"/>
  </w:num>
  <w:num w:numId="4">
    <w:abstractNumId w:val="111"/>
  </w:num>
  <w:num w:numId="5">
    <w:abstractNumId w:val="28"/>
  </w:num>
  <w:num w:numId="6">
    <w:abstractNumId w:val="9"/>
  </w:num>
  <w:num w:numId="7">
    <w:abstractNumId w:val="64"/>
  </w:num>
  <w:num w:numId="8">
    <w:abstractNumId w:val="70"/>
  </w:num>
  <w:num w:numId="9">
    <w:abstractNumId w:val="38"/>
  </w:num>
  <w:num w:numId="10">
    <w:abstractNumId w:val="58"/>
  </w:num>
  <w:num w:numId="11">
    <w:abstractNumId w:val="97"/>
  </w:num>
  <w:num w:numId="12">
    <w:abstractNumId w:val="81"/>
  </w:num>
  <w:num w:numId="13">
    <w:abstractNumId w:val="106"/>
  </w:num>
  <w:num w:numId="14">
    <w:abstractNumId w:val="116"/>
  </w:num>
  <w:num w:numId="15">
    <w:abstractNumId w:val="83"/>
    <w:lvlOverride w:ilvl="0">
      <w:startOverride w:val="1"/>
    </w:lvlOverride>
  </w:num>
  <w:num w:numId="16">
    <w:abstractNumId w:val="1"/>
  </w:num>
  <w:num w:numId="17">
    <w:abstractNumId w:val="104"/>
  </w:num>
  <w:num w:numId="18">
    <w:abstractNumId w:val="41"/>
  </w:num>
  <w:num w:numId="19">
    <w:abstractNumId w:val="86"/>
  </w:num>
  <w:num w:numId="20">
    <w:abstractNumId w:val="76"/>
  </w:num>
  <w:num w:numId="21">
    <w:abstractNumId w:val="72"/>
  </w:num>
  <w:num w:numId="22">
    <w:abstractNumId w:val="94"/>
  </w:num>
  <w:num w:numId="23">
    <w:abstractNumId w:val="16"/>
  </w:num>
  <w:num w:numId="24">
    <w:abstractNumId w:val="63"/>
  </w:num>
  <w:num w:numId="25">
    <w:abstractNumId w:val="62"/>
  </w:num>
  <w:num w:numId="26">
    <w:abstractNumId w:val="112"/>
  </w:num>
  <w:num w:numId="27">
    <w:abstractNumId w:val="2"/>
    <w:lvlOverride w:ilvl="0">
      <w:lvl w:ilvl="0">
        <w:start w:val="1"/>
        <w:numFmt w:val="bullet"/>
        <w:pStyle w:val="a"/>
        <w:lvlText w:val="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28">
    <w:abstractNumId w:val="0"/>
  </w:num>
  <w:num w:numId="29">
    <w:abstractNumId w:val="4"/>
  </w:num>
  <w:num w:numId="30">
    <w:abstractNumId w:val="46"/>
  </w:num>
  <w:num w:numId="31">
    <w:abstractNumId w:val="22"/>
  </w:num>
  <w:num w:numId="32">
    <w:abstractNumId w:val="42"/>
  </w:num>
  <w:num w:numId="33">
    <w:abstractNumId w:val="108"/>
  </w:num>
  <w:num w:numId="34">
    <w:abstractNumId w:val="61"/>
  </w:num>
  <w:num w:numId="35">
    <w:abstractNumId w:val="107"/>
  </w:num>
  <w:num w:numId="36">
    <w:abstractNumId w:val="77"/>
  </w:num>
  <w:num w:numId="37">
    <w:abstractNumId w:val="103"/>
  </w:num>
  <w:num w:numId="38">
    <w:abstractNumId w:val="36"/>
  </w:num>
  <w:num w:numId="39">
    <w:abstractNumId w:val="80"/>
  </w:num>
  <w:num w:numId="40">
    <w:abstractNumId w:val="24"/>
  </w:num>
  <w:num w:numId="41">
    <w:abstractNumId w:val="93"/>
  </w:num>
  <w:num w:numId="42">
    <w:abstractNumId w:val="113"/>
  </w:num>
  <w:num w:numId="43">
    <w:abstractNumId w:val="11"/>
  </w:num>
  <w:num w:numId="44">
    <w:abstractNumId w:val="54"/>
  </w:num>
  <w:num w:numId="45">
    <w:abstractNumId w:val="128"/>
  </w:num>
  <w:num w:numId="46">
    <w:abstractNumId w:val="85"/>
  </w:num>
  <w:num w:numId="47">
    <w:abstractNumId w:val="12"/>
  </w:num>
  <w:num w:numId="48">
    <w:abstractNumId w:val="121"/>
  </w:num>
  <w:num w:numId="49">
    <w:abstractNumId w:val="96"/>
  </w:num>
  <w:num w:numId="50">
    <w:abstractNumId w:val="48"/>
  </w:num>
  <w:num w:numId="51">
    <w:abstractNumId w:val="101"/>
  </w:num>
  <w:num w:numId="52">
    <w:abstractNumId w:val="29"/>
  </w:num>
  <w:num w:numId="53">
    <w:abstractNumId w:val="109"/>
  </w:num>
  <w:num w:numId="54">
    <w:abstractNumId w:val="133"/>
  </w:num>
  <w:num w:numId="55">
    <w:abstractNumId w:val="89"/>
  </w:num>
  <w:num w:numId="56">
    <w:abstractNumId w:val="5"/>
  </w:num>
  <w:num w:numId="57">
    <w:abstractNumId w:val="118"/>
  </w:num>
  <w:num w:numId="58">
    <w:abstractNumId w:val="56"/>
  </w:num>
  <w:num w:numId="59">
    <w:abstractNumId w:val="68"/>
  </w:num>
  <w:num w:numId="60">
    <w:abstractNumId w:val="51"/>
  </w:num>
  <w:num w:numId="61">
    <w:abstractNumId w:val="123"/>
  </w:num>
  <w:num w:numId="62">
    <w:abstractNumId w:val="87"/>
  </w:num>
  <w:num w:numId="63">
    <w:abstractNumId w:val="120"/>
  </w:num>
  <w:num w:numId="64">
    <w:abstractNumId w:val="33"/>
  </w:num>
  <w:num w:numId="65">
    <w:abstractNumId w:val="134"/>
  </w:num>
  <w:num w:numId="66">
    <w:abstractNumId w:val="17"/>
  </w:num>
  <w:num w:numId="67">
    <w:abstractNumId w:val="69"/>
  </w:num>
  <w:num w:numId="68">
    <w:abstractNumId w:val="7"/>
  </w:num>
  <w:num w:numId="69">
    <w:abstractNumId w:val="27"/>
  </w:num>
  <w:num w:numId="70">
    <w:abstractNumId w:val="90"/>
  </w:num>
  <w:num w:numId="71">
    <w:abstractNumId w:val="35"/>
  </w:num>
  <w:num w:numId="72">
    <w:abstractNumId w:val="92"/>
  </w:num>
  <w:num w:numId="73">
    <w:abstractNumId w:val="40"/>
  </w:num>
  <w:num w:numId="74">
    <w:abstractNumId w:val="30"/>
  </w:num>
  <w:num w:numId="75">
    <w:abstractNumId w:val="34"/>
  </w:num>
  <w:num w:numId="76">
    <w:abstractNumId w:val="98"/>
  </w:num>
  <w:num w:numId="77">
    <w:abstractNumId w:val="99"/>
  </w:num>
  <w:num w:numId="78">
    <w:abstractNumId w:val="31"/>
  </w:num>
  <w:num w:numId="79">
    <w:abstractNumId w:val="8"/>
  </w:num>
  <w:num w:numId="80">
    <w:abstractNumId w:val="100"/>
  </w:num>
  <w:num w:numId="81">
    <w:abstractNumId w:val="43"/>
  </w:num>
  <w:num w:numId="82">
    <w:abstractNumId w:val="119"/>
  </w:num>
  <w:num w:numId="83">
    <w:abstractNumId w:val="50"/>
  </w:num>
  <w:num w:numId="84">
    <w:abstractNumId w:val="20"/>
  </w:num>
  <w:num w:numId="85">
    <w:abstractNumId w:val="135"/>
  </w:num>
  <w:num w:numId="86">
    <w:abstractNumId w:val="127"/>
  </w:num>
  <w:num w:numId="87">
    <w:abstractNumId w:val="78"/>
  </w:num>
  <w:num w:numId="88">
    <w:abstractNumId w:val="130"/>
  </w:num>
  <w:num w:numId="89">
    <w:abstractNumId w:val="60"/>
  </w:num>
  <w:num w:numId="90">
    <w:abstractNumId w:val="126"/>
  </w:num>
  <w:num w:numId="91">
    <w:abstractNumId w:val="23"/>
  </w:num>
  <w:num w:numId="92">
    <w:abstractNumId w:val="84"/>
  </w:num>
  <w:num w:numId="93">
    <w:abstractNumId w:val="37"/>
  </w:num>
  <w:num w:numId="94">
    <w:abstractNumId w:val="26"/>
  </w:num>
  <w:num w:numId="95">
    <w:abstractNumId w:val="136"/>
  </w:num>
  <w:num w:numId="96">
    <w:abstractNumId w:val="88"/>
  </w:num>
  <w:num w:numId="97">
    <w:abstractNumId w:val="21"/>
  </w:num>
  <w:num w:numId="98">
    <w:abstractNumId w:val="49"/>
  </w:num>
  <w:num w:numId="99">
    <w:abstractNumId w:val="132"/>
  </w:num>
  <w:num w:numId="100">
    <w:abstractNumId w:val="18"/>
  </w:num>
  <w:num w:numId="101">
    <w:abstractNumId w:val="124"/>
  </w:num>
  <w:num w:numId="102">
    <w:abstractNumId w:val="105"/>
  </w:num>
  <w:num w:numId="103">
    <w:abstractNumId w:val="75"/>
  </w:num>
  <w:num w:numId="104">
    <w:abstractNumId w:val="55"/>
  </w:num>
  <w:num w:numId="105">
    <w:abstractNumId w:val="15"/>
  </w:num>
  <w:num w:numId="106">
    <w:abstractNumId w:val="129"/>
  </w:num>
  <w:num w:numId="107">
    <w:abstractNumId w:val="110"/>
  </w:num>
  <w:num w:numId="108">
    <w:abstractNumId w:val="19"/>
  </w:num>
  <w:num w:numId="109">
    <w:abstractNumId w:val="79"/>
  </w:num>
  <w:num w:numId="110">
    <w:abstractNumId w:val="14"/>
  </w:num>
  <w:num w:numId="111">
    <w:abstractNumId w:val="10"/>
  </w:num>
  <w:num w:numId="112">
    <w:abstractNumId w:val="39"/>
  </w:num>
  <w:num w:numId="113">
    <w:abstractNumId w:val="45"/>
  </w:num>
  <w:num w:numId="114">
    <w:abstractNumId w:val="125"/>
  </w:num>
  <w:num w:numId="115">
    <w:abstractNumId w:val="67"/>
  </w:num>
  <w:num w:numId="116">
    <w:abstractNumId w:val="114"/>
  </w:num>
  <w:num w:numId="117">
    <w:abstractNumId w:val="82"/>
  </w:num>
  <w:num w:numId="118">
    <w:abstractNumId w:val="3"/>
  </w:num>
  <w:num w:numId="119">
    <w:abstractNumId w:val="65"/>
  </w:num>
  <w:num w:numId="120">
    <w:abstractNumId w:val="44"/>
  </w:num>
  <w:num w:numId="121">
    <w:abstractNumId w:val="52"/>
  </w:num>
  <w:num w:numId="122">
    <w:abstractNumId w:val="66"/>
  </w:num>
  <w:num w:numId="123">
    <w:abstractNumId w:val="115"/>
  </w:num>
  <w:num w:numId="124">
    <w:abstractNumId w:val="25"/>
  </w:num>
  <w:num w:numId="125">
    <w:abstractNumId w:val="71"/>
  </w:num>
  <w:num w:numId="126">
    <w:abstractNumId w:val="13"/>
  </w:num>
  <w:num w:numId="127">
    <w:abstractNumId w:val="117"/>
  </w:num>
  <w:num w:numId="128">
    <w:abstractNumId w:val="91"/>
  </w:num>
  <w:num w:numId="129">
    <w:abstractNumId w:val="53"/>
  </w:num>
  <w:num w:numId="130">
    <w:abstractNumId w:val="102"/>
  </w:num>
  <w:num w:numId="131">
    <w:abstractNumId w:val="59"/>
  </w:num>
  <w:num w:numId="132">
    <w:abstractNumId w:val="47"/>
  </w:num>
  <w:num w:numId="133">
    <w:abstractNumId w:val="57"/>
  </w:num>
  <w:num w:numId="134">
    <w:abstractNumId w:val="95"/>
  </w:num>
  <w:num w:numId="135">
    <w:abstractNumId w:val="32"/>
  </w:num>
  <w:num w:numId="136">
    <w:abstractNumId w:val="131"/>
  </w:num>
  <w:num w:numId="137">
    <w:abstractNumId w:val="74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activeWritingStyle w:appName="MSWord" w:lang="ko-KR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360"/>
  <w:drawingGridHorizontalSpacing w:val="110"/>
  <w:drawingGridVerticalSpacing w:val="163"/>
  <w:displayHorizontalDrawingGridEvery w:val="0"/>
  <w:displayVerticalDrawingGridEvery w:val="2"/>
  <w:noPunctuationKerning/>
  <w:characterSpacingControl w:val="doNotCompress"/>
  <w:noLineBreaksAfter w:lang="ko-KR" w:val="([\{‘“〈《「『【〔＄（［｛￦"/>
  <w:noLineBreaksBefore w:lang="ko-KR" w:val="!%),.:;?]}°’”′″℃〉》」』】〕！％），．：；？］｝￠"/>
  <w:hdrShapeDefaults>
    <o:shapedefaults v:ext="edit" spidmax="8193" fill="f" fillcolor="white" strokecolor="red">
      <v:fill color="white" on="f"/>
      <v:stroke color="red" weight="2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ACB"/>
    <w:rsid w:val="000006CC"/>
    <w:rsid w:val="00003F3B"/>
    <w:rsid w:val="00004373"/>
    <w:rsid w:val="00005677"/>
    <w:rsid w:val="0000685E"/>
    <w:rsid w:val="00007A3F"/>
    <w:rsid w:val="00007D75"/>
    <w:rsid w:val="000101E0"/>
    <w:rsid w:val="0001061D"/>
    <w:rsid w:val="0001287B"/>
    <w:rsid w:val="00015100"/>
    <w:rsid w:val="00015BD2"/>
    <w:rsid w:val="000165B8"/>
    <w:rsid w:val="00022867"/>
    <w:rsid w:val="00022B7C"/>
    <w:rsid w:val="00023E8F"/>
    <w:rsid w:val="000246E4"/>
    <w:rsid w:val="0003413D"/>
    <w:rsid w:val="00034689"/>
    <w:rsid w:val="00034BEC"/>
    <w:rsid w:val="00035511"/>
    <w:rsid w:val="00036011"/>
    <w:rsid w:val="00036BDF"/>
    <w:rsid w:val="000409E2"/>
    <w:rsid w:val="00040F2C"/>
    <w:rsid w:val="00042203"/>
    <w:rsid w:val="00043001"/>
    <w:rsid w:val="00044359"/>
    <w:rsid w:val="00050480"/>
    <w:rsid w:val="000515C9"/>
    <w:rsid w:val="0005209B"/>
    <w:rsid w:val="00053C2A"/>
    <w:rsid w:val="00054383"/>
    <w:rsid w:val="000546D1"/>
    <w:rsid w:val="00055311"/>
    <w:rsid w:val="00057615"/>
    <w:rsid w:val="000615CF"/>
    <w:rsid w:val="0006181E"/>
    <w:rsid w:val="0006205E"/>
    <w:rsid w:val="000623AB"/>
    <w:rsid w:val="00063E2F"/>
    <w:rsid w:val="00063FAB"/>
    <w:rsid w:val="00067008"/>
    <w:rsid w:val="00067177"/>
    <w:rsid w:val="000671C8"/>
    <w:rsid w:val="0007040A"/>
    <w:rsid w:val="000714AC"/>
    <w:rsid w:val="000719BF"/>
    <w:rsid w:val="000725AA"/>
    <w:rsid w:val="00073DF7"/>
    <w:rsid w:val="0007498F"/>
    <w:rsid w:val="00080620"/>
    <w:rsid w:val="00084A2E"/>
    <w:rsid w:val="00084CB7"/>
    <w:rsid w:val="00086790"/>
    <w:rsid w:val="000867B0"/>
    <w:rsid w:val="000926AB"/>
    <w:rsid w:val="0009353F"/>
    <w:rsid w:val="000937ED"/>
    <w:rsid w:val="00094EFB"/>
    <w:rsid w:val="000956A5"/>
    <w:rsid w:val="000960CE"/>
    <w:rsid w:val="00097E32"/>
    <w:rsid w:val="000A0CD8"/>
    <w:rsid w:val="000A117A"/>
    <w:rsid w:val="000A156E"/>
    <w:rsid w:val="000A2B2C"/>
    <w:rsid w:val="000A3BA5"/>
    <w:rsid w:val="000A4881"/>
    <w:rsid w:val="000A4E7D"/>
    <w:rsid w:val="000A580C"/>
    <w:rsid w:val="000A5A2A"/>
    <w:rsid w:val="000A7038"/>
    <w:rsid w:val="000B0BA1"/>
    <w:rsid w:val="000B3FEF"/>
    <w:rsid w:val="000B4899"/>
    <w:rsid w:val="000B626C"/>
    <w:rsid w:val="000B73F9"/>
    <w:rsid w:val="000C1485"/>
    <w:rsid w:val="000C2BEF"/>
    <w:rsid w:val="000C7567"/>
    <w:rsid w:val="000C7742"/>
    <w:rsid w:val="000C7B2C"/>
    <w:rsid w:val="000D06C7"/>
    <w:rsid w:val="000D0B3A"/>
    <w:rsid w:val="000D10C4"/>
    <w:rsid w:val="000D16D0"/>
    <w:rsid w:val="000D17C8"/>
    <w:rsid w:val="000D1CC8"/>
    <w:rsid w:val="000D3DB5"/>
    <w:rsid w:val="000D5F1E"/>
    <w:rsid w:val="000D669C"/>
    <w:rsid w:val="000D683D"/>
    <w:rsid w:val="000D74F3"/>
    <w:rsid w:val="000D7BC9"/>
    <w:rsid w:val="000E040A"/>
    <w:rsid w:val="000E2A44"/>
    <w:rsid w:val="000E2E3E"/>
    <w:rsid w:val="000E2E73"/>
    <w:rsid w:val="000E39B5"/>
    <w:rsid w:val="000E3B40"/>
    <w:rsid w:val="000E4070"/>
    <w:rsid w:val="000E5157"/>
    <w:rsid w:val="000F147E"/>
    <w:rsid w:val="000F2016"/>
    <w:rsid w:val="000F32B9"/>
    <w:rsid w:val="000F6543"/>
    <w:rsid w:val="000F737E"/>
    <w:rsid w:val="00102154"/>
    <w:rsid w:val="00102A48"/>
    <w:rsid w:val="00103596"/>
    <w:rsid w:val="00104704"/>
    <w:rsid w:val="0010765F"/>
    <w:rsid w:val="001108AC"/>
    <w:rsid w:val="0011277B"/>
    <w:rsid w:val="0011283B"/>
    <w:rsid w:val="0011475A"/>
    <w:rsid w:val="0011682B"/>
    <w:rsid w:val="00120424"/>
    <w:rsid w:val="00120C4C"/>
    <w:rsid w:val="001220E0"/>
    <w:rsid w:val="00123C84"/>
    <w:rsid w:val="001247B9"/>
    <w:rsid w:val="001257E8"/>
    <w:rsid w:val="001261EA"/>
    <w:rsid w:val="00126A5E"/>
    <w:rsid w:val="0012755B"/>
    <w:rsid w:val="00131421"/>
    <w:rsid w:val="001324EB"/>
    <w:rsid w:val="001337DE"/>
    <w:rsid w:val="00134078"/>
    <w:rsid w:val="001346F9"/>
    <w:rsid w:val="0013697D"/>
    <w:rsid w:val="00136BA6"/>
    <w:rsid w:val="00137670"/>
    <w:rsid w:val="00137AE7"/>
    <w:rsid w:val="0014198F"/>
    <w:rsid w:val="00144513"/>
    <w:rsid w:val="00144638"/>
    <w:rsid w:val="001476D4"/>
    <w:rsid w:val="00151333"/>
    <w:rsid w:val="00152D8E"/>
    <w:rsid w:val="0015359E"/>
    <w:rsid w:val="001536BF"/>
    <w:rsid w:val="00155736"/>
    <w:rsid w:val="0015669D"/>
    <w:rsid w:val="001576C2"/>
    <w:rsid w:val="00161058"/>
    <w:rsid w:val="001612B9"/>
    <w:rsid w:val="00161945"/>
    <w:rsid w:val="00162B92"/>
    <w:rsid w:val="0016567B"/>
    <w:rsid w:val="00165D8D"/>
    <w:rsid w:val="001672C2"/>
    <w:rsid w:val="001674D5"/>
    <w:rsid w:val="00170D64"/>
    <w:rsid w:val="001716A3"/>
    <w:rsid w:val="00172D2A"/>
    <w:rsid w:val="0017355C"/>
    <w:rsid w:val="001742E9"/>
    <w:rsid w:val="0017454E"/>
    <w:rsid w:val="00174CFB"/>
    <w:rsid w:val="00174D66"/>
    <w:rsid w:val="0017716F"/>
    <w:rsid w:val="001800AD"/>
    <w:rsid w:val="00181597"/>
    <w:rsid w:val="00181CF4"/>
    <w:rsid w:val="00181F4D"/>
    <w:rsid w:val="00183784"/>
    <w:rsid w:val="00183DA5"/>
    <w:rsid w:val="00186693"/>
    <w:rsid w:val="00186729"/>
    <w:rsid w:val="00186C86"/>
    <w:rsid w:val="001872AD"/>
    <w:rsid w:val="001873A6"/>
    <w:rsid w:val="001874F9"/>
    <w:rsid w:val="00191939"/>
    <w:rsid w:val="001932BB"/>
    <w:rsid w:val="0019440D"/>
    <w:rsid w:val="00195216"/>
    <w:rsid w:val="001953AD"/>
    <w:rsid w:val="00195536"/>
    <w:rsid w:val="00196D0C"/>
    <w:rsid w:val="001970DF"/>
    <w:rsid w:val="00197B4B"/>
    <w:rsid w:val="00197FAD"/>
    <w:rsid w:val="001A0335"/>
    <w:rsid w:val="001A055B"/>
    <w:rsid w:val="001A2F6B"/>
    <w:rsid w:val="001A33A4"/>
    <w:rsid w:val="001A4DDB"/>
    <w:rsid w:val="001A5493"/>
    <w:rsid w:val="001A7CAE"/>
    <w:rsid w:val="001B1066"/>
    <w:rsid w:val="001B1105"/>
    <w:rsid w:val="001B1CB6"/>
    <w:rsid w:val="001B4AFB"/>
    <w:rsid w:val="001B6319"/>
    <w:rsid w:val="001B6597"/>
    <w:rsid w:val="001B7F18"/>
    <w:rsid w:val="001C13D7"/>
    <w:rsid w:val="001C3593"/>
    <w:rsid w:val="001C3DFB"/>
    <w:rsid w:val="001C550A"/>
    <w:rsid w:val="001C70D1"/>
    <w:rsid w:val="001D3A98"/>
    <w:rsid w:val="001D5455"/>
    <w:rsid w:val="001E1DC0"/>
    <w:rsid w:val="001E2869"/>
    <w:rsid w:val="001E4EDE"/>
    <w:rsid w:val="001E740F"/>
    <w:rsid w:val="001F0370"/>
    <w:rsid w:val="001F04A0"/>
    <w:rsid w:val="001F0E44"/>
    <w:rsid w:val="001F1F97"/>
    <w:rsid w:val="001F22EF"/>
    <w:rsid w:val="001F486B"/>
    <w:rsid w:val="001F4B80"/>
    <w:rsid w:val="001F5BC8"/>
    <w:rsid w:val="00200218"/>
    <w:rsid w:val="00200F2C"/>
    <w:rsid w:val="002013C5"/>
    <w:rsid w:val="00202FC2"/>
    <w:rsid w:val="002042AF"/>
    <w:rsid w:val="002060AB"/>
    <w:rsid w:val="002066E6"/>
    <w:rsid w:val="0020714B"/>
    <w:rsid w:val="002078EB"/>
    <w:rsid w:val="00210FBE"/>
    <w:rsid w:val="0021104D"/>
    <w:rsid w:val="00212649"/>
    <w:rsid w:val="00212A4C"/>
    <w:rsid w:val="0021548B"/>
    <w:rsid w:val="002159E2"/>
    <w:rsid w:val="002176E7"/>
    <w:rsid w:val="00220B7F"/>
    <w:rsid w:val="002215D0"/>
    <w:rsid w:val="002218D5"/>
    <w:rsid w:val="002222CD"/>
    <w:rsid w:val="002267F6"/>
    <w:rsid w:val="002268C7"/>
    <w:rsid w:val="00227FF2"/>
    <w:rsid w:val="002301A5"/>
    <w:rsid w:val="00231342"/>
    <w:rsid w:val="00233413"/>
    <w:rsid w:val="00233913"/>
    <w:rsid w:val="00235311"/>
    <w:rsid w:val="00235AC8"/>
    <w:rsid w:val="002370CA"/>
    <w:rsid w:val="00237AFD"/>
    <w:rsid w:val="00237E33"/>
    <w:rsid w:val="00237F70"/>
    <w:rsid w:val="00240820"/>
    <w:rsid w:val="002414D6"/>
    <w:rsid w:val="002423A6"/>
    <w:rsid w:val="0024345C"/>
    <w:rsid w:val="002441E9"/>
    <w:rsid w:val="00245137"/>
    <w:rsid w:val="00245FC2"/>
    <w:rsid w:val="002463A7"/>
    <w:rsid w:val="002470F0"/>
    <w:rsid w:val="0025400A"/>
    <w:rsid w:val="00254BF9"/>
    <w:rsid w:val="002570B4"/>
    <w:rsid w:val="0025712B"/>
    <w:rsid w:val="00260EC3"/>
    <w:rsid w:val="00262983"/>
    <w:rsid w:val="00262EAC"/>
    <w:rsid w:val="00265323"/>
    <w:rsid w:val="00280F23"/>
    <w:rsid w:val="0028157F"/>
    <w:rsid w:val="00281796"/>
    <w:rsid w:val="00281C75"/>
    <w:rsid w:val="00281D6E"/>
    <w:rsid w:val="00283CC9"/>
    <w:rsid w:val="0028573D"/>
    <w:rsid w:val="00292736"/>
    <w:rsid w:val="00293973"/>
    <w:rsid w:val="00293ACB"/>
    <w:rsid w:val="00294E50"/>
    <w:rsid w:val="00295211"/>
    <w:rsid w:val="002974FA"/>
    <w:rsid w:val="002A038C"/>
    <w:rsid w:val="002A04DA"/>
    <w:rsid w:val="002A2FB0"/>
    <w:rsid w:val="002A7A46"/>
    <w:rsid w:val="002B2480"/>
    <w:rsid w:val="002B2B07"/>
    <w:rsid w:val="002B2D1F"/>
    <w:rsid w:val="002B2D34"/>
    <w:rsid w:val="002B3160"/>
    <w:rsid w:val="002B4E2B"/>
    <w:rsid w:val="002B7A38"/>
    <w:rsid w:val="002C0085"/>
    <w:rsid w:val="002C1411"/>
    <w:rsid w:val="002C199C"/>
    <w:rsid w:val="002C3960"/>
    <w:rsid w:val="002D0F93"/>
    <w:rsid w:val="002D1571"/>
    <w:rsid w:val="002D22C8"/>
    <w:rsid w:val="002D3080"/>
    <w:rsid w:val="002D3343"/>
    <w:rsid w:val="002D43FC"/>
    <w:rsid w:val="002D4C73"/>
    <w:rsid w:val="002D69FE"/>
    <w:rsid w:val="002E0C3C"/>
    <w:rsid w:val="002E211A"/>
    <w:rsid w:val="002E48F9"/>
    <w:rsid w:val="002E66A9"/>
    <w:rsid w:val="002F06D7"/>
    <w:rsid w:val="002F464E"/>
    <w:rsid w:val="002F7143"/>
    <w:rsid w:val="002F7D84"/>
    <w:rsid w:val="003033D8"/>
    <w:rsid w:val="00304704"/>
    <w:rsid w:val="00304B6C"/>
    <w:rsid w:val="00304DD5"/>
    <w:rsid w:val="003059C3"/>
    <w:rsid w:val="00306DBA"/>
    <w:rsid w:val="0031050D"/>
    <w:rsid w:val="00311172"/>
    <w:rsid w:val="00311B08"/>
    <w:rsid w:val="00311FDE"/>
    <w:rsid w:val="00312029"/>
    <w:rsid w:val="00313308"/>
    <w:rsid w:val="0031492C"/>
    <w:rsid w:val="00314BA1"/>
    <w:rsid w:val="00314C76"/>
    <w:rsid w:val="0031660B"/>
    <w:rsid w:val="00316D6C"/>
    <w:rsid w:val="0031775E"/>
    <w:rsid w:val="003177EF"/>
    <w:rsid w:val="00320626"/>
    <w:rsid w:val="0032082D"/>
    <w:rsid w:val="00320ADD"/>
    <w:rsid w:val="00321CE8"/>
    <w:rsid w:val="00322231"/>
    <w:rsid w:val="003229CE"/>
    <w:rsid w:val="0032535B"/>
    <w:rsid w:val="00326162"/>
    <w:rsid w:val="00327B73"/>
    <w:rsid w:val="00327CFC"/>
    <w:rsid w:val="00331528"/>
    <w:rsid w:val="003323DE"/>
    <w:rsid w:val="00332C61"/>
    <w:rsid w:val="0033322A"/>
    <w:rsid w:val="00333F8D"/>
    <w:rsid w:val="00335639"/>
    <w:rsid w:val="0033685A"/>
    <w:rsid w:val="00337106"/>
    <w:rsid w:val="00337195"/>
    <w:rsid w:val="003400BE"/>
    <w:rsid w:val="00342233"/>
    <w:rsid w:val="00342435"/>
    <w:rsid w:val="00342ED0"/>
    <w:rsid w:val="003439FF"/>
    <w:rsid w:val="00343BFD"/>
    <w:rsid w:val="00343C05"/>
    <w:rsid w:val="0034416A"/>
    <w:rsid w:val="003444A3"/>
    <w:rsid w:val="00344756"/>
    <w:rsid w:val="00344864"/>
    <w:rsid w:val="003462C6"/>
    <w:rsid w:val="003502CD"/>
    <w:rsid w:val="003529AE"/>
    <w:rsid w:val="003534C9"/>
    <w:rsid w:val="00354920"/>
    <w:rsid w:val="003549FB"/>
    <w:rsid w:val="00355449"/>
    <w:rsid w:val="003554EB"/>
    <w:rsid w:val="003555FF"/>
    <w:rsid w:val="00355EDE"/>
    <w:rsid w:val="00355F20"/>
    <w:rsid w:val="00355FD1"/>
    <w:rsid w:val="00361448"/>
    <w:rsid w:val="00365822"/>
    <w:rsid w:val="0036626C"/>
    <w:rsid w:val="0036703F"/>
    <w:rsid w:val="00367F6B"/>
    <w:rsid w:val="003708E0"/>
    <w:rsid w:val="00371CC1"/>
    <w:rsid w:val="00372444"/>
    <w:rsid w:val="00372AEB"/>
    <w:rsid w:val="0037377E"/>
    <w:rsid w:val="00373A73"/>
    <w:rsid w:val="003744F7"/>
    <w:rsid w:val="0037453F"/>
    <w:rsid w:val="003758F2"/>
    <w:rsid w:val="00376257"/>
    <w:rsid w:val="00377C8D"/>
    <w:rsid w:val="0038166D"/>
    <w:rsid w:val="00381C71"/>
    <w:rsid w:val="00382305"/>
    <w:rsid w:val="003831EC"/>
    <w:rsid w:val="00384692"/>
    <w:rsid w:val="0038511A"/>
    <w:rsid w:val="00385CCF"/>
    <w:rsid w:val="003863A8"/>
    <w:rsid w:val="0038769F"/>
    <w:rsid w:val="00387E1F"/>
    <w:rsid w:val="003911EA"/>
    <w:rsid w:val="003915AE"/>
    <w:rsid w:val="0039577D"/>
    <w:rsid w:val="00395BA2"/>
    <w:rsid w:val="003A0850"/>
    <w:rsid w:val="003A0862"/>
    <w:rsid w:val="003A121F"/>
    <w:rsid w:val="003A1CE5"/>
    <w:rsid w:val="003A1DA1"/>
    <w:rsid w:val="003A3A08"/>
    <w:rsid w:val="003A54FA"/>
    <w:rsid w:val="003A728A"/>
    <w:rsid w:val="003B15E0"/>
    <w:rsid w:val="003B2039"/>
    <w:rsid w:val="003B4016"/>
    <w:rsid w:val="003B45D4"/>
    <w:rsid w:val="003B4703"/>
    <w:rsid w:val="003B4E93"/>
    <w:rsid w:val="003B6425"/>
    <w:rsid w:val="003B66CB"/>
    <w:rsid w:val="003B6A4F"/>
    <w:rsid w:val="003C101E"/>
    <w:rsid w:val="003C2BB1"/>
    <w:rsid w:val="003C310D"/>
    <w:rsid w:val="003C4748"/>
    <w:rsid w:val="003C5251"/>
    <w:rsid w:val="003C550B"/>
    <w:rsid w:val="003C699D"/>
    <w:rsid w:val="003D17B3"/>
    <w:rsid w:val="003D519D"/>
    <w:rsid w:val="003D6625"/>
    <w:rsid w:val="003D68EF"/>
    <w:rsid w:val="003D6E40"/>
    <w:rsid w:val="003E23FA"/>
    <w:rsid w:val="003E2481"/>
    <w:rsid w:val="003E3117"/>
    <w:rsid w:val="003E3139"/>
    <w:rsid w:val="003E3AC7"/>
    <w:rsid w:val="003E5C84"/>
    <w:rsid w:val="003E5E83"/>
    <w:rsid w:val="003E6ECA"/>
    <w:rsid w:val="003E7961"/>
    <w:rsid w:val="003F20CD"/>
    <w:rsid w:val="003F3B7C"/>
    <w:rsid w:val="003F4EC0"/>
    <w:rsid w:val="003F51C6"/>
    <w:rsid w:val="003F6A04"/>
    <w:rsid w:val="003F7011"/>
    <w:rsid w:val="003F76C2"/>
    <w:rsid w:val="003F794D"/>
    <w:rsid w:val="00403576"/>
    <w:rsid w:val="004036FF"/>
    <w:rsid w:val="00404507"/>
    <w:rsid w:val="0040466C"/>
    <w:rsid w:val="00404A1E"/>
    <w:rsid w:val="0040544B"/>
    <w:rsid w:val="00411084"/>
    <w:rsid w:val="00411DB2"/>
    <w:rsid w:val="00412F51"/>
    <w:rsid w:val="00414BAD"/>
    <w:rsid w:val="0041511C"/>
    <w:rsid w:val="00416EB2"/>
    <w:rsid w:val="0041730B"/>
    <w:rsid w:val="00417420"/>
    <w:rsid w:val="0042047D"/>
    <w:rsid w:val="00422D3A"/>
    <w:rsid w:val="004246BB"/>
    <w:rsid w:val="00426FAC"/>
    <w:rsid w:val="004278AB"/>
    <w:rsid w:val="00427C55"/>
    <w:rsid w:val="00431150"/>
    <w:rsid w:val="0043718E"/>
    <w:rsid w:val="0044037E"/>
    <w:rsid w:val="00440D64"/>
    <w:rsid w:val="004414AA"/>
    <w:rsid w:val="0044404E"/>
    <w:rsid w:val="00447CD1"/>
    <w:rsid w:val="004500C4"/>
    <w:rsid w:val="00450557"/>
    <w:rsid w:val="00450B7A"/>
    <w:rsid w:val="0045145B"/>
    <w:rsid w:val="004517DD"/>
    <w:rsid w:val="00455246"/>
    <w:rsid w:val="00455776"/>
    <w:rsid w:val="004564A5"/>
    <w:rsid w:val="00456F03"/>
    <w:rsid w:val="00457854"/>
    <w:rsid w:val="00460A47"/>
    <w:rsid w:val="004618DF"/>
    <w:rsid w:val="004645D5"/>
    <w:rsid w:val="00466765"/>
    <w:rsid w:val="0046680D"/>
    <w:rsid w:val="00470A87"/>
    <w:rsid w:val="00472D8F"/>
    <w:rsid w:val="00474659"/>
    <w:rsid w:val="00474DC0"/>
    <w:rsid w:val="0047586C"/>
    <w:rsid w:val="00475BE6"/>
    <w:rsid w:val="00481EDD"/>
    <w:rsid w:val="0048306E"/>
    <w:rsid w:val="00483CE4"/>
    <w:rsid w:val="00485F88"/>
    <w:rsid w:val="004860BD"/>
    <w:rsid w:val="00486541"/>
    <w:rsid w:val="0048746D"/>
    <w:rsid w:val="004877F8"/>
    <w:rsid w:val="004916C0"/>
    <w:rsid w:val="0049182C"/>
    <w:rsid w:val="00493BD9"/>
    <w:rsid w:val="00494E37"/>
    <w:rsid w:val="00494F4C"/>
    <w:rsid w:val="00496DEC"/>
    <w:rsid w:val="00497EF7"/>
    <w:rsid w:val="004A1C6C"/>
    <w:rsid w:val="004A25FB"/>
    <w:rsid w:val="004A4798"/>
    <w:rsid w:val="004B0262"/>
    <w:rsid w:val="004B185B"/>
    <w:rsid w:val="004B1F33"/>
    <w:rsid w:val="004B4768"/>
    <w:rsid w:val="004B56AE"/>
    <w:rsid w:val="004B5D0D"/>
    <w:rsid w:val="004C1E41"/>
    <w:rsid w:val="004C537A"/>
    <w:rsid w:val="004C74F9"/>
    <w:rsid w:val="004C751F"/>
    <w:rsid w:val="004D30A9"/>
    <w:rsid w:val="004D69A9"/>
    <w:rsid w:val="004D7A4D"/>
    <w:rsid w:val="004F061C"/>
    <w:rsid w:val="004F135C"/>
    <w:rsid w:val="004F1CF9"/>
    <w:rsid w:val="004F2325"/>
    <w:rsid w:val="004F23D3"/>
    <w:rsid w:val="004F26D0"/>
    <w:rsid w:val="004F2D20"/>
    <w:rsid w:val="004F6B23"/>
    <w:rsid w:val="004F70ED"/>
    <w:rsid w:val="00500F11"/>
    <w:rsid w:val="0050235A"/>
    <w:rsid w:val="005034F5"/>
    <w:rsid w:val="00503AA9"/>
    <w:rsid w:val="00504E01"/>
    <w:rsid w:val="00505837"/>
    <w:rsid w:val="00506282"/>
    <w:rsid w:val="00510BAB"/>
    <w:rsid w:val="00510E85"/>
    <w:rsid w:val="0051492A"/>
    <w:rsid w:val="0051508D"/>
    <w:rsid w:val="00515446"/>
    <w:rsid w:val="0051598E"/>
    <w:rsid w:val="00515C26"/>
    <w:rsid w:val="00516031"/>
    <w:rsid w:val="0051622C"/>
    <w:rsid w:val="00516740"/>
    <w:rsid w:val="00516F01"/>
    <w:rsid w:val="0052471E"/>
    <w:rsid w:val="00525518"/>
    <w:rsid w:val="00532677"/>
    <w:rsid w:val="00532979"/>
    <w:rsid w:val="00533B28"/>
    <w:rsid w:val="0053425D"/>
    <w:rsid w:val="00535A7E"/>
    <w:rsid w:val="00537218"/>
    <w:rsid w:val="005376AF"/>
    <w:rsid w:val="005379B3"/>
    <w:rsid w:val="00537B9B"/>
    <w:rsid w:val="00537D79"/>
    <w:rsid w:val="00537F9B"/>
    <w:rsid w:val="00540742"/>
    <w:rsid w:val="00542A75"/>
    <w:rsid w:val="005434F3"/>
    <w:rsid w:val="00543546"/>
    <w:rsid w:val="00543BF5"/>
    <w:rsid w:val="00543F6D"/>
    <w:rsid w:val="00544383"/>
    <w:rsid w:val="00544E83"/>
    <w:rsid w:val="00545DEC"/>
    <w:rsid w:val="00546063"/>
    <w:rsid w:val="00546F04"/>
    <w:rsid w:val="005515FC"/>
    <w:rsid w:val="00551CFC"/>
    <w:rsid w:val="0055405F"/>
    <w:rsid w:val="00554963"/>
    <w:rsid w:val="00554D0D"/>
    <w:rsid w:val="0055588A"/>
    <w:rsid w:val="00555D2A"/>
    <w:rsid w:val="0056132B"/>
    <w:rsid w:val="00562456"/>
    <w:rsid w:val="0056255B"/>
    <w:rsid w:val="00563A02"/>
    <w:rsid w:val="0056405C"/>
    <w:rsid w:val="00565424"/>
    <w:rsid w:val="0056563D"/>
    <w:rsid w:val="0056759A"/>
    <w:rsid w:val="00570035"/>
    <w:rsid w:val="00570EC3"/>
    <w:rsid w:val="00571688"/>
    <w:rsid w:val="0057350F"/>
    <w:rsid w:val="005756DC"/>
    <w:rsid w:val="005766D1"/>
    <w:rsid w:val="00576FF4"/>
    <w:rsid w:val="005804EB"/>
    <w:rsid w:val="0058203A"/>
    <w:rsid w:val="00584406"/>
    <w:rsid w:val="00585540"/>
    <w:rsid w:val="00587179"/>
    <w:rsid w:val="00587EFD"/>
    <w:rsid w:val="00590495"/>
    <w:rsid w:val="0059098B"/>
    <w:rsid w:val="00590A19"/>
    <w:rsid w:val="00592179"/>
    <w:rsid w:val="00592A6D"/>
    <w:rsid w:val="00593A9D"/>
    <w:rsid w:val="00594AB6"/>
    <w:rsid w:val="005957DB"/>
    <w:rsid w:val="00595CD5"/>
    <w:rsid w:val="005A09B6"/>
    <w:rsid w:val="005A2E40"/>
    <w:rsid w:val="005A3E06"/>
    <w:rsid w:val="005A6C81"/>
    <w:rsid w:val="005B06A0"/>
    <w:rsid w:val="005B09B7"/>
    <w:rsid w:val="005B3E99"/>
    <w:rsid w:val="005B4BF9"/>
    <w:rsid w:val="005B4FA3"/>
    <w:rsid w:val="005B6A3B"/>
    <w:rsid w:val="005B6FF5"/>
    <w:rsid w:val="005B72DC"/>
    <w:rsid w:val="005C1981"/>
    <w:rsid w:val="005C1B63"/>
    <w:rsid w:val="005C46C2"/>
    <w:rsid w:val="005C5B62"/>
    <w:rsid w:val="005C695B"/>
    <w:rsid w:val="005C76AC"/>
    <w:rsid w:val="005D0C91"/>
    <w:rsid w:val="005D17E9"/>
    <w:rsid w:val="005D4F0D"/>
    <w:rsid w:val="005D78D5"/>
    <w:rsid w:val="005E1DC2"/>
    <w:rsid w:val="005E293D"/>
    <w:rsid w:val="005E3839"/>
    <w:rsid w:val="005E42B6"/>
    <w:rsid w:val="005E54F4"/>
    <w:rsid w:val="005E74BF"/>
    <w:rsid w:val="005E79B5"/>
    <w:rsid w:val="005F0E3D"/>
    <w:rsid w:val="005F32CF"/>
    <w:rsid w:val="005F37E7"/>
    <w:rsid w:val="005F5673"/>
    <w:rsid w:val="005F639E"/>
    <w:rsid w:val="005F66F7"/>
    <w:rsid w:val="00600015"/>
    <w:rsid w:val="00602550"/>
    <w:rsid w:val="00610689"/>
    <w:rsid w:val="006131CB"/>
    <w:rsid w:val="0061388D"/>
    <w:rsid w:val="00613F0B"/>
    <w:rsid w:val="0061456D"/>
    <w:rsid w:val="006178F9"/>
    <w:rsid w:val="00617E65"/>
    <w:rsid w:val="006205FF"/>
    <w:rsid w:val="006218DB"/>
    <w:rsid w:val="006231A6"/>
    <w:rsid w:val="00623D56"/>
    <w:rsid w:val="00624B03"/>
    <w:rsid w:val="0063036D"/>
    <w:rsid w:val="00633634"/>
    <w:rsid w:val="006351D5"/>
    <w:rsid w:val="006360D5"/>
    <w:rsid w:val="006404D7"/>
    <w:rsid w:val="00641408"/>
    <w:rsid w:val="0064164F"/>
    <w:rsid w:val="00641953"/>
    <w:rsid w:val="00642381"/>
    <w:rsid w:val="006432D3"/>
    <w:rsid w:val="00644783"/>
    <w:rsid w:val="00645487"/>
    <w:rsid w:val="00645BF8"/>
    <w:rsid w:val="00647916"/>
    <w:rsid w:val="006506C2"/>
    <w:rsid w:val="0065092F"/>
    <w:rsid w:val="00651561"/>
    <w:rsid w:val="00652324"/>
    <w:rsid w:val="006529C8"/>
    <w:rsid w:val="00653119"/>
    <w:rsid w:val="00654144"/>
    <w:rsid w:val="00654798"/>
    <w:rsid w:val="00655F12"/>
    <w:rsid w:val="0065759A"/>
    <w:rsid w:val="00657CB7"/>
    <w:rsid w:val="00657D24"/>
    <w:rsid w:val="006608EE"/>
    <w:rsid w:val="00661974"/>
    <w:rsid w:val="00661CA6"/>
    <w:rsid w:val="00662072"/>
    <w:rsid w:val="006622A9"/>
    <w:rsid w:val="00662CF8"/>
    <w:rsid w:val="00663D6A"/>
    <w:rsid w:val="0066579A"/>
    <w:rsid w:val="0066689F"/>
    <w:rsid w:val="00667110"/>
    <w:rsid w:val="0067064E"/>
    <w:rsid w:val="0067155E"/>
    <w:rsid w:val="00671A66"/>
    <w:rsid w:val="0067310D"/>
    <w:rsid w:val="00673700"/>
    <w:rsid w:val="00674B36"/>
    <w:rsid w:val="00675420"/>
    <w:rsid w:val="00675E07"/>
    <w:rsid w:val="00677A6B"/>
    <w:rsid w:val="00677ADF"/>
    <w:rsid w:val="00680AA2"/>
    <w:rsid w:val="00682458"/>
    <w:rsid w:val="00687B5A"/>
    <w:rsid w:val="00692C68"/>
    <w:rsid w:val="00692E5F"/>
    <w:rsid w:val="00694463"/>
    <w:rsid w:val="00694A2A"/>
    <w:rsid w:val="00694B0D"/>
    <w:rsid w:val="00695DFA"/>
    <w:rsid w:val="00696639"/>
    <w:rsid w:val="0069713C"/>
    <w:rsid w:val="00697E0A"/>
    <w:rsid w:val="006A0316"/>
    <w:rsid w:val="006A06D1"/>
    <w:rsid w:val="006A1D5F"/>
    <w:rsid w:val="006A3D99"/>
    <w:rsid w:val="006A4DCC"/>
    <w:rsid w:val="006A676D"/>
    <w:rsid w:val="006A7453"/>
    <w:rsid w:val="006B00BE"/>
    <w:rsid w:val="006B03F0"/>
    <w:rsid w:val="006B07B2"/>
    <w:rsid w:val="006B0C11"/>
    <w:rsid w:val="006B1E78"/>
    <w:rsid w:val="006B2E27"/>
    <w:rsid w:val="006B3F20"/>
    <w:rsid w:val="006B48A5"/>
    <w:rsid w:val="006B6350"/>
    <w:rsid w:val="006B7313"/>
    <w:rsid w:val="006C305A"/>
    <w:rsid w:val="006C3DE7"/>
    <w:rsid w:val="006C4554"/>
    <w:rsid w:val="006C71A9"/>
    <w:rsid w:val="006C7F33"/>
    <w:rsid w:val="006D1CE8"/>
    <w:rsid w:val="006D2D02"/>
    <w:rsid w:val="006D34A6"/>
    <w:rsid w:val="006D4050"/>
    <w:rsid w:val="006D5321"/>
    <w:rsid w:val="006D5C0C"/>
    <w:rsid w:val="006D5E10"/>
    <w:rsid w:val="006D66A2"/>
    <w:rsid w:val="006D7B6D"/>
    <w:rsid w:val="006E1659"/>
    <w:rsid w:val="006E576A"/>
    <w:rsid w:val="006F1568"/>
    <w:rsid w:val="006F2A7D"/>
    <w:rsid w:val="006F33D0"/>
    <w:rsid w:val="006F5053"/>
    <w:rsid w:val="006F68F8"/>
    <w:rsid w:val="006F6CBF"/>
    <w:rsid w:val="006F7E03"/>
    <w:rsid w:val="00700A72"/>
    <w:rsid w:val="007039AD"/>
    <w:rsid w:val="00703A2B"/>
    <w:rsid w:val="00703F21"/>
    <w:rsid w:val="00704CDA"/>
    <w:rsid w:val="00706FB1"/>
    <w:rsid w:val="0070754E"/>
    <w:rsid w:val="00710185"/>
    <w:rsid w:val="00710DAF"/>
    <w:rsid w:val="00713EA4"/>
    <w:rsid w:val="0071469D"/>
    <w:rsid w:val="00714EBA"/>
    <w:rsid w:val="00715231"/>
    <w:rsid w:val="00716A09"/>
    <w:rsid w:val="00717375"/>
    <w:rsid w:val="007173DC"/>
    <w:rsid w:val="00720441"/>
    <w:rsid w:val="0072425F"/>
    <w:rsid w:val="0072535A"/>
    <w:rsid w:val="0072590C"/>
    <w:rsid w:val="00726AD9"/>
    <w:rsid w:val="007270A0"/>
    <w:rsid w:val="00727177"/>
    <w:rsid w:val="00732746"/>
    <w:rsid w:val="00737A21"/>
    <w:rsid w:val="00742205"/>
    <w:rsid w:val="00743024"/>
    <w:rsid w:val="0074376B"/>
    <w:rsid w:val="0074516E"/>
    <w:rsid w:val="00745DAC"/>
    <w:rsid w:val="0074663D"/>
    <w:rsid w:val="0074758B"/>
    <w:rsid w:val="00747F1B"/>
    <w:rsid w:val="00750F1D"/>
    <w:rsid w:val="007516FB"/>
    <w:rsid w:val="00751F14"/>
    <w:rsid w:val="00752340"/>
    <w:rsid w:val="00752987"/>
    <w:rsid w:val="00755155"/>
    <w:rsid w:val="007555D4"/>
    <w:rsid w:val="00757594"/>
    <w:rsid w:val="0075761A"/>
    <w:rsid w:val="007613EC"/>
    <w:rsid w:val="007632A3"/>
    <w:rsid w:val="00763467"/>
    <w:rsid w:val="00766243"/>
    <w:rsid w:val="00766672"/>
    <w:rsid w:val="00767EA3"/>
    <w:rsid w:val="007710EB"/>
    <w:rsid w:val="0077161D"/>
    <w:rsid w:val="00772101"/>
    <w:rsid w:val="00772165"/>
    <w:rsid w:val="00772915"/>
    <w:rsid w:val="0077731C"/>
    <w:rsid w:val="00780498"/>
    <w:rsid w:val="00781C6B"/>
    <w:rsid w:val="00781C7C"/>
    <w:rsid w:val="007822F2"/>
    <w:rsid w:val="00782924"/>
    <w:rsid w:val="00783535"/>
    <w:rsid w:val="00783717"/>
    <w:rsid w:val="00784993"/>
    <w:rsid w:val="00784E55"/>
    <w:rsid w:val="00785C13"/>
    <w:rsid w:val="007863F0"/>
    <w:rsid w:val="007869AA"/>
    <w:rsid w:val="0078783A"/>
    <w:rsid w:val="00792528"/>
    <w:rsid w:val="0079282B"/>
    <w:rsid w:val="00793BE0"/>
    <w:rsid w:val="00795508"/>
    <w:rsid w:val="007961D2"/>
    <w:rsid w:val="007A1E8E"/>
    <w:rsid w:val="007A1F65"/>
    <w:rsid w:val="007A21DE"/>
    <w:rsid w:val="007A2A54"/>
    <w:rsid w:val="007A48F1"/>
    <w:rsid w:val="007A4A33"/>
    <w:rsid w:val="007A4C83"/>
    <w:rsid w:val="007A629E"/>
    <w:rsid w:val="007A6663"/>
    <w:rsid w:val="007A66E6"/>
    <w:rsid w:val="007B1E3D"/>
    <w:rsid w:val="007B2DE3"/>
    <w:rsid w:val="007B2DE9"/>
    <w:rsid w:val="007B39D4"/>
    <w:rsid w:val="007B620E"/>
    <w:rsid w:val="007B62B3"/>
    <w:rsid w:val="007B6389"/>
    <w:rsid w:val="007B72B6"/>
    <w:rsid w:val="007B7A78"/>
    <w:rsid w:val="007C0203"/>
    <w:rsid w:val="007C0305"/>
    <w:rsid w:val="007C34A3"/>
    <w:rsid w:val="007C588A"/>
    <w:rsid w:val="007C65C6"/>
    <w:rsid w:val="007C75D8"/>
    <w:rsid w:val="007D117D"/>
    <w:rsid w:val="007D284C"/>
    <w:rsid w:val="007D29DE"/>
    <w:rsid w:val="007D5CCC"/>
    <w:rsid w:val="007D7194"/>
    <w:rsid w:val="007E0696"/>
    <w:rsid w:val="007E0E7E"/>
    <w:rsid w:val="007E16C0"/>
    <w:rsid w:val="007E36D8"/>
    <w:rsid w:val="007E37D4"/>
    <w:rsid w:val="007E55BE"/>
    <w:rsid w:val="007F1576"/>
    <w:rsid w:val="007F4C67"/>
    <w:rsid w:val="007F4CDA"/>
    <w:rsid w:val="007F6CF2"/>
    <w:rsid w:val="007F6F04"/>
    <w:rsid w:val="007F6FEA"/>
    <w:rsid w:val="008003C6"/>
    <w:rsid w:val="00802FE0"/>
    <w:rsid w:val="0081084B"/>
    <w:rsid w:val="00813521"/>
    <w:rsid w:val="008138B8"/>
    <w:rsid w:val="008151D5"/>
    <w:rsid w:val="008155F4"/>
    <w:rsid w:val="00817265"/>
    <w:rsid w:val="008177C9"/>
    <w:rsid w:val="0082051B"/>
    <w:rsid w:val="0082120B"/>
    <w:rsid w:val="008229A6"/>
    <w:rsid w:val="00824C0B"/>
    <w:rsid w:val="008261D5"/>
    <w:rsid w:val="00826667"/>
    <w:rsid w:val="0082690B"/>
    <w:rsid w:val="00826C47"/>
    <w:rsid w:val="00827526"/>
    <w:rsid w:val="00830F1D"/>
    <w:rsid w:val="00832655"/>
    <w:rsid w:val="00832743"/>
    <w:rsid w:val="0083306E"/>
    <w:rsid w:val="00833463"/>
    <w:rsid w:val="00833AA7"/>
    <w:rsid w:val="00833F02"/>
    <w:rsid w:val="00833F9F"/>
    <w:rsid w:val="008343EC"/>
    <w:rsid w:val="00836342"/>
    <w:rsid w:val="0083700E"/>
    <w:rsid w:val="008376A0"/>
    <w:rsid w:val="00840648"/>
    <w:rsid w:val="008407CC"/>
    <w:rsid w:val="00841FF6"/>
    <w:rsid w:val="00842756"/>
    <w:rsid w:val="00842B9F"/>
    <w:rsid w:val="0084345E"/>
    <w:rsid w:val="00843F97"/>
    <w:rsid w:val="00845388"/>
    <w:rsid w:val="00845E44"/>
    <w:rsid w:val="00846999"/>
    <w:rsid w:val="00846E88"/>
    <w:rsid w:val="00847023"/>
    <w:rsid w:val="00850768"/>
    <w:rsid w:val="00851E3E"/>
    <w:rsid w:val="008528E2"/>
    <w:rsid w:val="00852EB9"/>
    <w:rsid w:val="00854E53"/>
    <w:rsid w:val="0085543E"/>
    <w:rsid w:val="00855682"/>
    <w:rsid w:val="0085742D"/>
    <w:rsid w:val="008605DF"/>
    <w:rsid w:val="00860748"/>
    <w:rsid w:val="00860EF0"/>
    <w:rsid w:val="00861773"/>
    <w:rsid w:val="0086431C"/>
    <w:rsid w:val="00866C95"/>
    <w:rsid w:val="0086784F"/>
    <w:rsid w:val="0087219F"/>
    <w:rsid w:val="00872F17"/>
    <w:rsid w:val="0087305C"/>
    <w:rsid w:val="00873DFE"/>
    <w:rsid w:val="0087522C"/>
    <w:rsid w:val="00876095"/>
    <w:rsid w:val="008765EC"/>
    <w:rsid w:val="00880018"/>
    <w:rsid w:val="0088146D"/>
    <w:rsid w:val="00881F5A"/>
    <w:rsid w:val="008823D6"/>
    <w:rsid w:val="00884E90"/>
    <w:rsid w:val="00885084"/>
    <w:rsid w:val="00885C0E"/>
    <w:rsid w:val="00886476"/>
    <w:rsid w:val="0088663F"/>
    <w:rsid w:val="00886FD3"/>
    <w:rsid w:val="00887805"/>
    <w:rsid w:val="00891DD7"/>
    <w:rsid w:val="00891EC2"/>
    <w:rsid w:val="00892C51"/>
    <w:rsid w:val="00893385"/>
    <w:rsid w:val="0089504C"/>
    <w:rsid w:val="008A1DCB"/>
    <w:rsid w:val="008A39A0"/>
    <w:rsid w:val="008A3B6B"/>
    <w:rsid w:val="008A4AEC"/>
    <w:rsid w:val="008B099B"/>
    <w:rsid w:val="008B0A43"/>
    <w:rsid w:val="008B328C"/>
    <w:rsid w:val="008B4DAA"/>
    <w:rsid w:val="008B70FF"/>
    <w:rsid w:val="008C04E7"/>
    <w:rsid w:val="008C04F1"/>
    <w:rsid w:val="008C32D8"/>
    <w:rsid w:val="008C3349"/>
    <w:rsid w:val="008C42B7"/>
    <w:rsid w:val="008C479E"/>
    <w:rsid w:val="008C5823"/>
    <w:rsid w:val="008C65CA"/>
    <w:rsid w:val="008C7845"/>
    <w:rsid w:val="008C7BCD"/>
    <w:rsid w:val="008D0ADC"/>
    <w:rsid w:val="008D1294"/>
    <w:rsid w:val="008D5E1C"/>
    <w:rsid w:val="008D6231"/>
    <w:rsid w:val="008E064D"/>
    <w:rsid w:val="008E2203"/>
    <w:rsid w:val="008E2457"/>
    <w:rsid w:val="008E3565"/>
    <w:rsid w:val="008E4650"/>
    <w:rsid w:val="008E5D02"/>
    <w:rsid w:val="008E62BC"/>
    <w:rsid w:val="008E6F39"/>
    <w:rsid w:val="008E73DD"/>
    <w:rsid w:val="008F03C3"/>
    <w:rsid w:val="008F2455"/>
    <w:rsid w:val="008F2731"/>
    <w:rsid w:val="008F3B42"/>
    <w:rsid w:val="008F3E20"/>
    <w:rsid w:val="008F7A78"/>
    <w:rsid w:val="008F7B9E"/>
    <w:rsid w:val="0090016A"/>
    <w:rsid w:val="00902158"/>
    <w:rsid w:val="009024EE"/>
    <w:rsid w:val="0090320A"/>
    <w:rsid w:val="00903402"/>
    <w:rsid w:val="009052F6"/>
    <w:rsid w:val="00905717"/>
    <w:rsid w:val="009072B0"/>
    <w:rsid w:val="00907A75"/>
    <w:rsid w:val="0091134D"/>
    <w:rsid w:val="009148F6"/>
    <w:rsid w:val="00915D0B"/>
    <w:rsid w:val="009201F3"/>
    <w:rsid w:val="009201F8"/>
    <w:rsid w:val="009205DD"/>
    <w:rsid w:val="00923E1B"/>
    <w:rsid w:val="00924A8E"/>
    <w:rsid w:val="00925062"/>
    <w:rsid w:val="00926976"/>
    <w:rsid w:val="00931566"/>
    <w:rsid w:val="009323AD"/>
    <w:rsid w:val="00932B86"/>
    <w:rsid w:val="00933F8A"/>
    <w:rsid w:val="00934A1A"/>
    <w:rsid w:val="0093726F"/>
    <w:rsid w:val="00942E7E"/>
    <w:rsid w:val="0094499C"/>
    <w:rsid w:val="00944B54"/>
    <w:rsid w:val="0094618A"/>
    <w:rsid w:val="00946714"/>
    <w:rsid w:val="009468D7"/>
    <w:rsid w:val="0094734E"/>
    <w:rsid w:val="00947FDD"/>
    <w:rsid w:val="0095158C"/>
    <w:rsid w:val="0095189A"/>
    <w:rsid w:val="00953F8E"/>
    <w:rsid w:val="00955834"/>
    <w:rsid w:val="009566D5"/>
    <w:rsid w:val="00956BB8"/>
    <w:rsid w:val="00956E43"/>
    <w:rsid w:val="009578B4"/>
    <w:rsid w:val="009622ED"/>
    <w:rsid w:val="0096461B"/>
    <w:rsid w:val="00964A43"/>
    <w:rsid w:val="009660A8"/>
    <w:rsid w:val="00966C86"/>
    <w:rsid w:val="00967964"/>
    <w:rsid w:val="00967B00"/>
    <w:rsid w:val="009727A6"/>
    <w:rsid w:val="00973C1C"/>
    <w:rsid w:val="00975361"/>
    <w:rsid w:val="00975723"/>
    <w:rsid w:val="00976871"/>
    <w:rsid w:val="009815A8"/>
    <w:rsid w:val="00981D19"/>
    <w:rsid w:val="00984CAE"/>
    <w:rsid w:val="00985484"/>
    <w:rsid w:val="009857D4"/>
    <w:rsid w:val="00985EB6"/>
    <w:rsid w:val="009860A1"/>
    <w:rsid w:val="0099050F"/>
    <w:rsid w:val="00991E4C"/>
    <w:rsid w:val="00992D76"/>
    <w:rsid w:val="009939DF"/>
    <w:rsid w:val="00993DD8"/>
    <w:rsid w:val="0099434C"/>
    <w:rsid w:val="00994983"/>
    <w:rsid w:val="00994CBE"/>
    <w:rsid w:val="00995ADA"/>
    <w:rsid w:val="00996412"/>
    <w:rsid w:val="009A1C3E"/>
    <w:rsid w:val="009A1D4B"/>
    <w:rsid w:val="009A217E"/>
    <w:rsid w:val="009A2576"/>
    <w:rsid w:val="009A316E"/>
    <w:rsid w:val="009A3205"/>
    <w:rsid w:val="009A4D74"/>
    <w:rsid w:val="009A5843"/>
    <w:rsid w:val="009A7831"/>
    <w:rsid w:val="009B2091"/>
    <w:rsid w:val="009B2D28"/>
    <w:rsid w:val="009B3D2D"/>
    <w:rsid w:val="009B4C47"/>
    <w:rsid w:val="009B5187"/>
    <w:rsid w:val="009B576E"/>
    <w:rsid w:val="009B5939"/>
    <w:rsid w:val="009C03E2"/>
    <w:rsid w:val="009C1129"/>
    <w:rsid w:val="009C3A2E"/>
    <w:rsid w:val="009C4036"/>
    <w:rsid w:val="009C4198"/>
    <w:rsid w:val="009C5A05"/>
    <w:rsid w:val="009C6736"/>
    <w:rsid w:val="009C6790"/>
    <w:rsid w:val="009C7FF4"/>
    <w:rsid w:val="009D02EB"/>
    <w:rsid w:val="009D1AA6"/>
    <w:rsid w:val="009D27E1"/>
    <w:rsid w:val="009D2874"/>
    <w:rsid w:val="009D3218"/>
    <w:rsid w:val="009D59AF"/>
    <w:rsid w:val="009D5AF7"/>
    <w:rsid w:val="009D5BF7"/>
    <w:rsid w:val="009E1AF2"/>
    <w:rsid w:val="009E21A1"/>
    <w:rsid w:val="009E2362"/>
    <w:rsid w:val="009E6832"/>
    <w:rsid w:val="009F1DBA"/>
    <w:rsid w:val="009F2577"/>
    <w:rsid w:val="009F2995"/>
    <w:rsid w:val="009F53E9"/>
    <w:rsid w:val="009F64A7"/>
    <w:rsid w:val="00A001EC"/>
    <w:rsid w:val="00A002A6"/>
    <w:rsid w:val="00A01027"/>
    <w:rsid w:val="00A01A89"/>
    <w:rsid w:val="00A01C5D"/>
    <w:rsid w:val="00A02BD7"/>
    <w:rsid w:val="00A03D8E"/>
    <w:rsid w:val="00A05246"/>
    <w:rsid w:val="00A07872"/>
    <w:rsid w:val="00A110BA"/>
    <w:rsid w:val="00A1148B"/>
    <w:rsid w:val="00A131E5"/>
    <w:rsid w:val="00A15451"/>
    <w:rsid w:val="00A171D9"/>
    <w:rsid w:val="00A17623"/>
    <w:rsid w:val="00A17A84"/>
    <w:rsid w:val="00A17DFD"/>
    <w:rsid w:val="00A22600"/>
    <w:rsid w:val="00A244EA"/>
    <w:rsid w:val="00A251F5"/>
    <w:rsid w:val="00A25A8C"/>
    <w:rsid w:val="00A25BC5"/>
    <w:rsid w:val="00A27EB9"/>
    <w:rsid w:val="00A30AC8"/>
    <w:rsid w:val="00A328F0"/>
    <w:rsid w:val="00A33C0D"/>
    <w:rsid w:val="00A34A68"/>
    <w:rsid w:val="00A40360"/>
    <w:rsid w:val="00A419E7"/>
    <w:rsid w:val="00A43977"/>
    <w:rsid w:val="00A44CA1"/>
    <w:rsid w:val="00A4600D"/>
    <w:rsid w:val="00A46568"/>
    <w:rsid w:val="00A51E1D"/>
    <w:rsid w:val="00A53D00"/>
    <w:rsid w:val="00A55398"/>
    <w:rsid w:val="00A557C8"/>
    <w:rsid w:val="00A57231"/>
    <w:rsid w:val="00A602B2"/>
    <w:rsid w:val="00A606F4"/>
    <w:rsid w:val="00A61FCD"/>
    <w:rsid w:val="00A635C2"/>
    <w:rsid w:val="00A6409C"/>
    <w:rsid w:val="00A65468"/>
    <w:rsid w:val="00A66A51"/>
    <w:rsid w:val="00A676B0"/>
    <w:rsid w:val="00A700D7"/>
    <w:rsid w:val="00A70442"/>
    <w:rsid w:val="00A71995"/>
    <w:rsid w:val="00A740EB"/>
    <w:rsid w:val="00A7460F"/>
    <w:rsid w:val="00A74DBF"/>
    <w:rsid w:val="00A75ACE"/>
    <w:rsid w:val="00A8055F"/>
    <w:rsid w:val="00A812E8"/>
    <w:rsid w:val="00A8163B"/>
    <w:rsid w:val="00A816F7"/>
    <w:rsid w:val="00A81D85"/>
    <w:rsid w:val="00A82186"/>
    <w:rsid w:val="00A8355F"/>
    <w:rsid w:val="00A840D8"/>
    <w:rsid w:val="00A86A09"/>
    <w:rsid w:val="00A86FF1"/>
    <w:rsid w:val="00A87589"/>
    <w:rsid w:val="00A900CE"/>
    <w:rsid w:val="00A911ED"/>
    <w:rsid w:val="00A92CC1"/>
    <w:rsid w:val="00A93182"/>
    <w:rsid w:val="00A946D7"/>
    <w:rsid w:val="00A94967"/>
    <w:rsid w:val="00A95148"/>
    <w:rsid w:val="00A95288"/>
    <w:rsid w:val="00A95FFB"/>
    <w:rsid w:val="00AA1107"/>
    <w:rsid w:val="00AA251F"/>
    <w:rsid w:val="00AA426C"/>
    <w:rsid w:val="00AA44A8"/>
    <w:rsid w:val="00AA45B2"/>
    <w:rsid w:val="00AA46BB"/>
    <w:rsid w:val="00AA46D2"/>
    <w:rsid w:val="00AA56AC"/>
    <w:rsid w:val="00AB0307"/>
    <w:rsid w:val="00AB1412"/>
    <w:rsid w:val="00AB2525"/>
    <w:rsid w:val="00AB5B86"/>
    <w:rsid w:val="00AB6E76"/>
    <w:rsid w:val="00AC028D"/>
    <w:rsid w:val="00AC2C74"/>
    <w:rsid w:val="00AC5279"/>
    <w:rsid w:val="00AD11E1"/>
    <w:rsid w:val="00AD1596"/>
    <w:rsid w:val="00AD18BB"/>
    <w:rsid w:val="00AD3789"/>
    <w:rsid w:val="00AD38D0"/>
    <w:rsid w:val="00AD69E9"/>
    <w:rsid w:val="00AD7AFF"/>
    <w:rsid w:val="00AD7BD7"/>
    <w:rsid w:val="00AE05FB"/>
    <w:rsid w:val="00AE20E7"/>
    <w:rsid w:val="00AE34AB"/>
    <w:rsid w:val="00AE6748"/>
    <w:rsid w:val="00AE6CD1"/>
    <w:rsid w:val="00AE73D4"/>
    <w:rsid w:val="00AF246B"/>
    <w:rsid w:val="00AF2FCD"/>
    <w:rsid w:val="00AF37D1"/>
    <w:rsid w:val="00AF3D0F"/>
    <w:rsid w:val="00AF4EAB"/>
    <w:rsid w:val="00AF4F7E"/>
    <w:rsid w:val="00B00E00"/>
    <w:rsid w:val="00B0110C"/>
    <w:rsid w:val="00B0352D"/>
    <w:rsid w:val="00B03E75"/>
    <w:rsid w:val="00B04009"/>
    <w:rsid w:val="00B05209"/>
    <w:rsid w:val="00B057A9"/>
    <w:rsid w:val="00B06632"/>
    <w:rsid w:val="00B07A24"/>
    <w:rsid w:val="00B11E5D"/>
    <w:rsid w:val="00B1392E"/>
    <w:rsid w:val="00B1396E"/>
    <w:rsid w:val="00B14E8B"/>
    <w:rsid w:val="00B15A67"/>
    <w:rsid w:val="00B178A8"/>
    <w:rsid w:val="00B209D5"/>
    <w:rsid w:val="00B2350B"/>
    <w:rsid w:val="00B31589"/>
    <w:rsid w:val="00B32699"/>
    <w:rsid w:val="00B330BE"/>
    <w:rsid w:val="00B339E0"/>
    <w:rsid w:val="00B33DCF"/>
    <w:rsid w:val="00B351A6"/>
    <w:rsid w:val="00B360E9"/>
    <w:rsid w:val="00B36987"/>
    <w:rsid w:val="00B372AA"/>
    <w:rsid w:val="00B376CD"/>
    <w:rsid w:val="00B4049E"/>
    <w:rsid w:val="00B40B22"/>
    <w:rsid w:val="00B41DF1"/>
    <w:rsid w:val="00B421F3"/>
    <w:rsid w:val="00B42462"/>
    <w:rsid w:val="00B42A01"/>
    <w:rsid w:val="00B43EDE"/>
    <w:rsid w:val="00B43F9D"/>
    <w:rsid w:val="00B44C4A"/>
    <w:rsid w:val="00B456B8"/>
    <w:rsid w:val="00B47294"/>
    <w:rsid w:val="00B50C3B"/>
    <w:rsid w:val="00B51759"/>
    <w:rsid w:val="00B52C4F"/>
    <w:rsid w:val="00B54985"/>
    <w:rsid w:val="00B57FEC"/>
    <w:rsid w:val="00B60D3B"/>
    <w:rsid w:val="00B6301F"/>
    <w:rsid w:val="00B6507C"/>
    <w:rsid w:val="00B65B64"/>
    <w:rsid w:val="00B663D9"/>
    <w:rsid w:val="00B67671"/>
    <w:rsid w:val="00B72358"/>
    <w:rsid w:val="00B72ACB"/>
    <w:rsid w:val="00B742F3"/>
    <w:rsid w:val="00B7732E"/>
    <w:rsid w:val="00B80331"/>
    <w:rsid w:val="00B809FC"/>
    <w:rsid w:val="00B820F8"/>
    <w:rsid w:val="00B83BEB"/>
    <w:rsid w:val="00B841DB"/>
    <w:rsid w:val="00B854FA"/>
    <w:rsid w:val="00B857AE"/>
    <w:rsid w:val="00B85B6F"/>
    <w:rsid w:val="00B90A81"/>
    <w:rsid w:val="00B9385F"/>
    <w:rsid w:val="00B938A0"/>
    <w:rsid w:val="00B93D10"/>
    <w:rsid w:val="00B9415C"/>
    <w:rsid w:val="00B942B8"/>
    <w:rsid w:val="00B9472B"/>
    <w:rsid w:val="00B95490"/>
    <w:rsid w:val="00B9623B"/>
    <w:rsid w:val="00B96841"/>
    <w:rsid w:val="00B96F22"/>
    <w:rsid w:val="00B97548"/>
    <w:rsid w:val="00BA06FC"/>
    <w:rsid w:val="00BA0C78"/>
    <w:rsid w:val="00BA40F7"/>
    <w:rsid w:val="00BA4A4E"/>
    <w:rsid w:val="00BA5009"/>
    <w:rsid w:val="00BA5287"/>
    <w:rsid w:val="00BA6AF2"/>
    <w:rsid w:val="00BA6AFD"/>
    <w:rsid w:val="00BB48CE"/>
    <w:rsid w:val="00BB504E"/>
    <w:rsid w:val="00BB6735"/>
    <w:rsid w:val="00BB77ED"/>
    <w:rsid w:val="00BB7C71"/>
    <w:rsid w:val="00BC00ED"/>
    <w:rsid w:val="00BC0643"/>
    <w:rsid w:val="00BC1020"/>
    <w:rsid w:val="00BC1EC5"/>
    <w:rsid w:val="00BC26BB"/>
    <w:rsid w:val="00BC2733"/>
    <w:rsid w:val="00BC3FA1"/>
    <w:rsid w:val="00BC501E"/>
    <w:rsid w:val="00BC601C"/>
    <w:rsid w:val="00BC679D"/>
    <w:rsid w:val="00BC7A18"/>
    <w:rsid w:val="00BD251C"/>
    <w:rsid w:val="00BD4274"/>
    <w:rsid w:val="00BD55E2"/>
    <w:rsid w:val="00BD66E8"/>
    <w:rsid w:val="00BD7F4E"/>
    <w:rsid w:val="00BE0FA9"/>
    <w:rsid w:val="00BE4501"/>
    <w:rsid w:val="00BE450B"/>
    <w:rsid w:val="00BE5254"/>
    <w:rsid w:val="00BF0D20"/>
    <w:rsid w:val="00BF1034"/>
    <w:rsid w:val="00BF274A"/>
    <w:rsid w:val="00BF2BB8"/>
    <w:rsid w:val="00BF2CE5"/>
    <w:rsid w:val="00BF4BC5"/>
    <w:rsid w:val="00BF4CE8"/>
    <w:rsid w:val="00BF74B9"/>
    <w:rsid w:val="00BF78A6"/>
    <w:rsid w:val="00BF7CA9"/>
    <w:rsid w:val="00C02681"/>
    <w:rsid w:val="00C02F40"/>
    <w:rsid w:val="00C0361C"/>
    <w:rsid w:val="00C10C62"/>
    <w:rsid w:val="00C11924"/>
    <w:rsid w:val="00C127AE"/>
    <w:rsid w:val="00C1284D"/>
    <w:rsid w:val="00C14013"/>
    <w:rsid w:val="00C146AF"/>
    <w:rsid w:val="00C15991"/>
    <w:rsid w:val="00C171A9"/>
    <w:rsid w:val="00C176CA"/>
    <w:rsid w:val="00C242CF"/>
    <w:rsid w:val="00C24479"/>
    <w:rsid w:val="00C255B3"/>
    <w:rsid w:val="00C25FE8"/>
    <w:rsid w:val="00C260C7"/>
    <w:rsid w:val="00C27663"/>
    <w:rsid w:val="00C33C15"/>
    <w:rsid w:val="00C342FE"/>
    <w:rsid w:val="00C35058"/>
    <w:rsid w:val="00C36033"/>
    <w:rsid w:val="00C370D5"/>
    <w:rsid w:val="00C42978"/>
    <w:rsid w:val="00C441B0"/>
    <w:rsid w:val="00C45470"/>
    <w:rsid w:val="00C46741"/>
    <w:rsid w:val="00C46A04"/>
    <w:rsid w:val="00C50660"/>
    <w:rsid w:val="00C50C08"/>
    <w:rsid w:val="00C51122"/>
    <w:rsid w:val="00C5121F"/>
    <w:rsid w:val="00C525DF"/>
    <w:rsid w:val="00C52C83"/>
    <w:rsid w:val="00C53D3E"/>
    <w:rsid w:val="00C54187"/>
    <w:rsid w:val="00C554DF"/>
    <w:rsid w:val="00C56617"/>
    <w:rsid w:val="00C571A9"/>
    <w:rsid w:val="00C575DD"/>
    <w:rsid w:val="00C60394"/>
    <w:rsid w:val="00C60872"/>
    <w:rsid w:val="00C6106A"/>
    <w:rsid w:val="00C62096"/>
    <w:rsid w:val="00C70019"/>
    <w:rsid w:val="00C72D4D"/>
    <w:rsid w:val="00C752EB"/>
    <w:rsid w:val="00C7587C"/>
    <w:rsid w:val="00C76187"/>
    <w:rsid w:val="00C7732B"/>
    <w:rsid w:val="00C77AB4"/>
    <w:rsid w:val="00C802B8"/>
    <w:rsid w:val="00C81456"/>
    <w:rsid w:val="00C81CC0"/>
    <w:rsid w:val="00C81D89"/>
    <w:rsid w:val="00C8239F"/>
    <w:rsid w:val="00C82550"/>
    <w:rsid w:val="00C82F61"/>
    <w:rsid w:val="00C85707"/>
    <w:rsid w:val="00C85B29"/>
    <w:rsid w:val="00C86263"/>
    <w:rsid w:val="00C866E3"/>
    <w:rsid w:val="00C87C0C"/>
    <w:rsid w:val="00C90185"/>
    <w:rsid w:val="00C90BFA"/>
    <w:rsid w:val="00C930A6"/>
    <w:rsid w:val="00C945AE"/>
    <w:rsid w:val="00C9614F"/>
    <w:rsid w:val="00C963C5"/>
    <w:rsid w:val="00C96650"/>
    <w:rsid w:val="00C975EF"/>
    <w:rsid w:val="00CA0DA0"/>
    <w:rsid w:val="00CA2356"/>
    <w:rsid w:val="00CA23B8"/>
    <w:rsid w:val="00CA287D"/>
    <w:rsid w:val="00CA3103"/>
    <w:rsid w:val="00CA38F9"/>
    <w:rsid w:val="00CA3A4C"/>
    <w:rsid w:val="00CA472B"/>
    <w:rsid w:val="00CA56DC"/>
    <w:rsid w:val="00CB03F9"/>
    <w:rsid w:val="00CB15F7"/>
    <w:rsid w:val="00CB53EB"/>
    <w:rsid w:val="00CB591D"/>
    <w:rsid w:val="00CB68FD"/>
    <w:rsid w:val="00CB692A"/>
    <w:rsid w:val="00CB73B9"/>
    <w:rsid w:val="00CB7ACD"/>
    <w:rsid w:val="00CC0692"/>
    <w:rsid w:val="00CC0737"/>
    <w:rsid w:val="00CC0EB1"/>
    <w:rsid w:val="00CC5864"/>
    <w:rsid w:val="00CD3BCF"/>
    <w:rsid w:val="00CD3D14"/>
    <w:rsid w:val="00CD4776"/>
    <w:rsid w:val="00CD47DB"/>
    <w:rsid w:val="00CD55E9"/>
    <w:rsid w:val="00CD7403"/>
    <w:rsid w:val="00CD7B86"/>
    <w:rsid w:val="00CE0BFE"/>
    <w:rsid w:val="00CE337B"/>
    <w:rsid w:val="00CE3505"/>
    <w:rsid w:val="00CE4089"/>
    <w:rsid w:val="00CE5196"/>
    <w:rsid w:val="00CE5605"/>
    <w:rsid w:val="00CE5EA0"/>
    <w:rsid w:val="00CE7CAC"/>
    <w:rsid w:val="00CF052E"/>
    <w:rsid w:val="00CF11C2"/>
    <w:rsid w:val="00CF31E4"/>
    <w:rsid w:val="00CF4169"/>
    <w:rsid w:val="00CF4335"/>
    <w:rsid w:val="00CF5141"/>
    <w:rsid w:val="00CF55AA"/>
    <w:rsid w:val="00CF5B1A"/>
    <w:rsid w:val="00CF5DE6"/>
    <w:rsid w:val="00CF63E0"/>
    <w:rsid w:val="00CF6AB0"/>
    <w:rsid w:val="00D003F9"/>
    <w:rsid w:val="00D011F9"/>
    <w:rsid w:val="00D03B35"/>
    <w:rsid w:val="00D102A2"/>
    <w:rsid w:val="00D12661"/>
    <w:rsid w:val="00D13976"/>
    <w:rsid w:val="00D13CBD"/>
    <w:rsid w:val="00D14498"/>
    <w:rsid w:val="00D14A3C"/>
    <w:rsid w:val="00D14E04"/>
    <w:rsid w:val="00D17EDF"/>
    <w:rsid w:val="00D204F1"/>
    <w:rsid w:val="00D2084E"/>
    <w:rsid w:val="00D20895"/>
    <w:rsid w:val="00D212A6"/>
    <w:rsid w:val="00D21A9D"/>
    <w:rsid w:val="00D21C30"/>
    <w:rsid w:val="00D243CD"/>
    <w:rsid w:val="00D25837"/>
    <w:rsid w:val="00D25D46"/>
    <w:rsid w:val="00D26871"/>
    <w:rsid w:val="00D26EC5"/>
    <w:rsid w:val="00D2741B"/>
    <w:rsid w:val="00D3398F"/>
    <w:rsid w:val="00D33D03"/>
    <w:rsid w:val="00D36A7B"/>
    <w:rsid w:val="00D4026E"/>
    <w:rsid w:val="00D418AD"/>
    <w:rsid w:val="00D42005"/>
    <w:rsid w:val="00D42C54"/>
    <w:rsid w:val="00D43154"/>
    <w:rsid w:val="00D4472F"/>
    <w:rsid w:val="00D44D60"/>
    <w:rsid w:val="00D44DD5"/>
    <w:rsid w:val="00D52A05"/>
    <w:rsid w:val="00D52B5C"/>
    <w:rsid w:val="00D53623"/>
    <w:rsid w:val="00D53908"/>
    <w:rsid w:val="00D53DC1"/>
    <w:rsid w:val="00D564E1"/>
    <w:rsid w:val="00D56565"/>
    <w:rsid w:val="00D57C2D"/>
    <w:rsid w:val="00D61803"/>
    <w:rsid w:val="00D62779"/>
    <w:rsid w:val="00D634C6"/>
    <w:rsid w:val="00D66517"/>
    <w:rsid w:val="00D67789"/>
    <w:rsid w:val="00D71D8B"/>
    <w:rsid w:val="00D73AFF"/>
    <w:rsid w:val="00D741DF"/>
    <w:rsid w:val="00D7585E"/>
    <w:rsid w:val="00D778CD"/>
    <w:rsid w:val="00D805DC"/>
    <w:rsid w:val="00D81B46"/>
    <w:rsid w:val="00D81E14"/>
    <w:rsid w:val="00D82135"/>
    <w:rsid w:val="00D82137"/>
    <w:rsid w:val="00D822DF"/>
    <w:rsid w:val="00D83868"/>
    <w:rsid w:val="00D8448B"/>
    <w:rsid w:val="00D872E9"/>
    <w:rsid w:val="00D87B76"/>
    <w:rsid w:val="00D9084F"/>
    <w:rsid w:val="00D90882"/>
    <w:rsid w:val="00D90914"/>
    <w:rsid w:val="00D950B2"/>
    <w:rsid w:val="00D95547"/>
    <w:rsid w:val="00D955D3"/>
    <w:rsid w:val="00D961B3"/>
    <w:rsid w:val="00D96393"/>
    <w:rsid w:val="00D97D60"/>
    <w:rsid w:val="00DA1DCF"/>
    <w:rsid w:val="00DA225D"/>
    <w:rsid w:val="00DA3583"/>
    <w:rsid w:val="00DA3696"/>
    <w:rsid w:val="00DA444D"/>
    <w:rsid w:val="00DA5F75"/>
    <w:rsid w:val="00DB00C9"/>
    <w:rsid w:val="00DB244C"/>
    <w:rsid w:val="00DB42A9"/>
    <w:rsid w:val="00DB4577"/>
    <w:rsid w:val="00DB701C"/>
    <w:rsid w:val="00DB7E84"/>
    <w:rsid w:val="00DB7EE1"/>
    <w:rsid w:val="00DC00D6"/>
    <w:rsid w:val="00DC05BE"/>
    <w:rsid w:val="00DC1037"/>
    <w:rsid w:val="00DC14CA"/>
    <w:rsid w:val="00DC1A9A"/>
    <w:rsid w:val="00DC1FDA"/>
    <w:rsid w:val="00DC2680"/>
    <w:rsid w:val="00DC3DD3"/>
    <w:rsid w:val="00DC496E"/>
    <w:rsid w:val="00DC6E98"/>
    <w:rsid w:val="00DC7506"/>
    <w:rsid w:val="00DD4261"/>
    <w:rsid w:val="00DD4BC8"/>
    <w:rsid w:val="00DD6955"/>
    <w:rsid w:val="00DD70A6"/>
    <w:rsid w:val="00DD72F8"/>
    <w:rsid w:val="00DE09FE"/>
    <w:rsid w:val="00DE4A49"/>
    <w:rsid w:val="00DE6612"/>
    <w:rsid w:val="00DF0045"/>
    <w:rsid w:val="00DF26C7"/>
    <w:rsid w:val="00DF2B40"/>
    <w:rsid w:val="00DF5531"/>
    <w:rsid w:val="00DF5BD0"/>
    <w:rsid w:val="00DF6AFF"/>
    <w:rsid w:val="00E00FEF"/>
    <w:rsid w:val="00E01195"/>
    <w:rsid w:val="00E03343"/>
    <w:rsid w:val="00E04596"/>
    <w:rsid w:val="00E04FDF"/>
    <w:rsid w:val="00E0512C"/>
    <w:rsid w:val="00E0587A"/>
    <w:rsid w:val="00E05F4A"/>
    <w:rsid w:val="00E1132A"/>
    <w:rsid w:val="00E11713"/>
    <w:rsid w:val="00E132E6"/>
    <w:rsid w:val="00E13B4D"/>
    <w:rsid w:val="00E13D20"/>
    <w:rsid w:val="00E13DA2"/>
    <w:rsid w:val="00E140B5"/>
    <w:rsid w:val="00E14445"/>
    <w:rsid w:val="00E15917"/>
    <w:rsid w:val="00E1606C"/>
    <w:rsid w:val="00E16920"/>
    <w:rsid w:val="00E1717A"/>
    <w:rsid w:val="00E210B4"/>
    <w:rsid w:val="00E21305"/>
    <w:rsid w:val="00E21BD6"/>
    <w:rsid w:val="00E22105"/>
    <w:rsid w:val="00E22329"/>
    <w:rsid w:val="00E229CA"/>
    <w:rsid w:val="00E231CE"/>
    <w:rsid w:val="00E246E2"/>
    <w:rsid w:val="00E30499"/>
    <w:rsid w:val="00E31CD8"/>
    <w:rsid w:val="00E31E74"/>
    <w:rsid w:val="00E32E73"/>
    <w:rsid w:val="00E333B1"/>
    <w:rsid w:val="00E34955"/>
    <w:rsid w:val="00E3685B"/>
    <w:rsid w:val="00E36A7F"/>
    <w:rsid w:val="00E403D3"/>
    <w:rsid w:val="00E42B9D"/>
    <w:rsid w:val="00E42DF5"/>
    <w:rsid w:val="00E435FF"/>
    <w:rsid w:val="00E4583F"/>
    <w:rsid w:val="00E46306"/>
    <w:rsid w:val="00E50C2C"/>
    <w:rsid w:val="00E51C0E"/>
    <w:rsid w:val="00E536D2"/>
    <w:rsid w:val="00E544B9"/>
    <w:rsid w:val="00E557BF"/>
    <w:rsid w:val="00E557EE"/>
    <w:rsid w:val="00E563C8"/>
    <w:rsid w:val="00E63000"/>
    <w:rsid w:val="00E63A46"/>
    <w:rsid w:val="00E649C9"/>
    <w:rsid w:val="00E65018"/>
    <w:rsid w:val="00E65CCC"/>
    <w:rsid w:val="00E6692E"/>
    <w:rsid w:val="00E66EE6"/>
    <w:rsid w:val="00E7163E"/>
    <w:rsid w:val="00E71922"/>
    <w:rsid w:val="00E725ED"/>
    <w:rsid w:val="00E72738"/>
    <w:rsid w:val="00E72B21"/>
    <w:rsid w:val="00E760CB"/>
    <w:rsid w:val="00E77358"/>
    <w:rsid w:val="00E775B2"/>
    <w:rsid w:val="00E806B6"/>
    <w:rsid w:val="00E810A1"/>
    <w:rsid w:val="00E81467"/>
    <w:rsid w:val="00E8179D"/>
    <w:rsid w:val="00E82A94"/>
    <w:rsid w:val="00E82B50"/>
    <w:rsid w:val="00E85778"/>
    <w:rsid w:val="00E8657B"/>
    <w:rsid w:val="00E865A5"/>
    <w:rsid w:val="00E871F6"/>
    <w:rsid w:val="00E9047C"/>
    <w:rsid w:val="00E90CD4"/>
    <w:rsid w:val="00E90DC1"/>
    <w:rsid w:val="00E92560"/>
    <w:rsid w:val="00E9303A"/>
    <w:rsid w:val="00E9326E"/>
    <w:rsid w:val="00E9383B"/>
    <w:rsid w:val="00E9595F"/>
    <w:rsid w:val="00E967EE"/>
    <w:rsid w:val="00E969F2"/>
    <w:rsid w:val="00E96E06"/>
    <w:rsid w:val="00EA07CB"/>
    <w:rsid w:val="00EA0DCB"/>
    <w:rsid w:val="00EA19BD"/>
    <w:rsid w:val="00EA3750"/>
    <w:rsid w:val="00EA3C9F"/>
    <w:rsid w:val="00EA4504"/>
    <w:rsid w:val="00EA5A08"/>
    <w:rsid w:val="00EA79ED"/>
    <w:rsid w:val="00EB02AF"/>
    <w:rsid w:val="00EB1CE5"/>
    <w:rsid w:val="00EB2BD8"/>
    <w:rsid w:val="00EB53A6"/>
    <w:rsid w:val="00EB76EA"/>
    <w:rsid w:val="00EB7786"/>
    <w:rsid w:val="00EC05BC"/>
    <w:rsid w:val="00EC0E23"/>
    <w:rsid w:val="00EC2B14"/>
    <w:rsid w:val="00EC3198"/>
    <w:rsid w:val="00EC3F94"/>
    <w:rsid w:val="00EC56D7"/>
    <w:rsid w:val="00EC64B6"/>
    <w:rsid w:val="00EC76DB"/>
    <w:rsid w:val="00EC78F2"/>
    <w:rsid w:val="00EC79EA"/>
    <w:rsid w:val="00EC7BE7"/>
    <w:rsid w:val="00ED3736"/>
    <w:rsid w:val="00ED623C"/>
    <w:rsid w:val="00ED66C7"/>
    <w:rsid w:val="00ED700A"/>
    <w:rsid w:val="00ED74F5"/>
    <w:rsid w:val="00EE1B9C"/>
    <w:rsid w:val="00EE42E0"/>
    <w:rsid w:val="00EE5510"/>
    <w:rsid w:val="00EE6AF6"/>
    <w:rsid w:val="00EE7714"/>
    <w:rsid w:val="00EF05BD"/>
    <w:rsid w:val="00EF0F44"/>
    <w:rsid w:val="00EF14C9"/>
    <w:rsid w:val="00EF2F54"/>
    <w:rsid w:val="00EF337C"/>
    <w:rsid w:val="00EF7D39"/>
    <w:rsid w:val="00F00C20"/>
    <w:rsid w:val="00F01239"/>
    <w:rsid w:val="00F04049"/>
    <w:rsid w:val="00F04AC2"/>
    <w:rsid w:val="00F10D5A"/>
    <w:rsid w:val="00F11EEB"/>
    <w:rsid w:val="00F134AC"/>
    <w:rsid w:val="00F174A8"/>
    <w:rsid w:val="00F1778D"/>
    <w:rsid w:val="00F17B7E"/>
    <w:rsid w:val="00F2106F"/>
    <w:rsid w:val="00F21764"/>
    <w:rsid w:val="00F25480"/>
    <w:rsid w:val="00F25E59"/>
    <w:rsid w:val="00F26322"/>
    <w:rsid w:val="00F32443"/>
    <w:rsid w:val="00F35B93"/>
    <w:rsid w:val="00F35CA7"/>
    <w:rsid w:val="00F368B8"/>
    <w:rsid w:val="00F413AB"/>
    <w:rsid w:val="00F41BD4"/>
    <w:rsid w:val="00F42850"/>
    <w:rsid w:val="00F4328C"/>
    <w:rsid w:val="00F440B8"/>
    <w:rsid w:val="00F44412"/>
    <w:rsid w:val="00F4451C"/>
    <w:rsid w:val="00F44FC3"/>
    <w:rsid w:val="00F47DEE"/>
    <w:rsid w:val="00F53D8A"/>
    <w:rsid w:val="00F55CB4"/>
    <w:rsid w:val="00F576A3"/>
    <w:rsid w:val="00F57879"/>
    <w:rsid w:val="00F6058E"/>
    <w:rsid w:val="00F611F8"/>
    <w:rsid w:val="00F61DD3"/>
    <w:rsid w:val="00F61DE1"/>
    <w:rsid w:val="00F641E6"/>
    <w:rsid w:val="00F648A3"/>
    <w:rsid w:val="00F67F9D"/>
    <w:rsid w:val="00F70251"/>
    <w:rsid w:val="00F707B9"/>
    <w:rsid w:val="00F719A2"/>
    <w:rsid w:val="00F71E0A"/>
    <w:rsid w:val="00F72E70"/>
    <w:rsid w:val="00F7325C"/>
    <w:rsid w:val="00F73E5E"/>
    <w:rsid w:val="00F7580A"/>
    <w:rsid w:val="00F7667C"/>
    <w:rsid w:val="00F82095"/>
    <w:rsid w:val="00F8266A"/>
    <w:rsid w:val="00F846D7"/>
    <w:rsid w:val="00F84DF5"/>
    <w:rsid w:val="00F858E9"/>
    <w:rsid w:val="00F8721B"/>
    <w:rsid w:val="00F91591"/>
    <w:rsid w:val="00F91CB8"/>
    <w:rsid w:val="00F920D2"/>
    <w:rsid w:val="00F92D0B"/>
    <w:rsid w:val="00F93960"/>
    <w:rsid w:val="00F94128"/>
    <w:rsid w:val="00F95490"/>
    <w:rsid w:val="00F95E56"/>
    <w:rsid w:val="00F96CAB"/>
    <w:rsid w:val="00F97130"/>
    <w:rsid w:val="00F97F22"/>
    <w:rsid w:val="00FA0C7B"/>
    <w:rsid w:val="00FA701A"/>
    <w:rsid w:val="00FA7798"/>
    <w:rsid w:val="00FB04E8"/>
    <w:rsid w:val="00FB0AEA"/>
    <w:rsid w:val="00FB13B7"/>
    <w:rsid w:val="00FB16E4"/>
    <w:rsid w:val="00FB1DFB"/>
    <w:rsid w:val="00FB28C7"/>
    <w:rsid w:val="00FB3885"/>
    <w:rsid w:val="00FB479D"/>
    <w:rsid w:val="00FB6B25"/>
    <w:rsid w:val="00FB7816"/>
    <w:rsid w:val="00FB7E5F"/>
    <w:rsid w:val="00FC2BAA"/>
    <w:rsid w:val="00FC398D"/>
    <w:rsid w:val="00FC4C11"/>
    <w:rsid w:val="00FC59E9"/>
    <w:rsid w:val="00FD1B10"/>
    <w:rsid w:val="00FD33AB"/>
    <w:rsid w:val="00FD4353"/>
    <w:rsid w:val="00FD49AC"/>
    <w:rsid w:val="00FD51D9"/>
    <w:rsid w:val="00FD5DE0"/>
    <w:rsid w:val="00FD7DED"/>
    <w:rsid w:val="00FE20F9"/>
    <w:rsid w:val="00FE27F8"/>
    <w:rsid w:val="00FE2800"/>
    <w:rsid w:val="00FE3499"/>
    <w:rsid w:val="00FE4176"/>
    <w:rsid w:val="00FE4874"/>
    <w:rsid w:val="00FE5354"/>
    <w:rsid w:val="00FE541A"/>
    <w:rsid w:val="00FE5BF1"/>
    <w:rsid w:val="00FE60B7"/>
    <w:rsid w:val="00FE6418"/>
    <w:rsid w:val="00FF0AB7"/>
    <w:rsid w:val="00FF3B23"/>
    <w:rsid w:val="00FF5FB5"/>
    <w:rsid w:val="00FF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color="red">
      <v:fill color="white" on="f"/>
      <v:stroke color="red" weight="2.25pt"/>
    </o:shapedefaults>
    <o:shapelayout v:ext="edit">
      <o:idmap v:ext="edit" data="1"/>
    </o:shapelayout>
  </w:shapeDefaults>
  <w:decimalSymbol w:val="."/>
  <w:listSeparator w:val=","/>
  <w14:docId w14:val="21F6550A"/>
  <w15:docId w15:val="{15F2AAEE-3EB2-4678-B981-E96F9FBD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Che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9">
    <w:name w:val="Normal"/>
    <w:qFormat/>
    <w:rsid w:val="008C7845"/>
    <w:pPr>
      <w:adjustRightInd w:val="0"/>
      <w:spacing w:line="280" w:lineRule="atLeast"/>
      <w:jc w:val="both"/>
      <w:textAlignment w:val="baseline"/>
    </w:pPr>
    <w:rPr>
      <w:rFonts w:ascii="Malgun Gothic" w:eastAsia="Malgun Gothic" w:hAnsi="Malgun Gothic"/>
      <w:sz w:val="22"/>
    </w:rPr>
  </w:style>
  <w:style w:type="paragraph" w:styleId="1">
    <w:name w:val="heading 1"/>
    <w:aliases w:val="l1,level 1 heading,level1,Attribute Heading 1,가.,1,Level 1,LEVEL1,_Kapitelüberschrift,H1,level1 + (영어) Times New Roman,(한글) 굴림,왼쪽:  0 cm,첫 줄:  0 cm,줄 간격: ... ...,Propo,Propo1,H11,Propo2,Propo11,H12,Propo3,Propo12,H13,Propo4,Propo13,H14,Propo5,1."/>
    <w:basedOn w:val="a9"/>
    <w:next w:val="-3"/>
    <w:qFormat/>
    <w:rsid w:val="003A0862"/>
    <w:pPr>
      <w:keepNext/>
      <w:pageBreakBefore/>
      <w:widowControl w:val="0"/>
      <w:numPr>
        <w:numId w:val="16"/>
      </w:numPr>
      <w:wordWrap w:val="0"/>
      <w:spacing w:before="240" w:after="240" w:line="240" w:lineRule="atLeast"/>
      <w:outlineLvl w:val="0"/>
    </w:pPr>
    <w:rPr>
      <w:rFonts w:ascii="Yet R" w:hAnsi="Arial"/>
      <w:b/>
      <w:kern w:val="28"/>
      <w:sz w:val="24"/>
      <w:szCs w:val="24"/>
    </w:rPr>
  </w:style>
  <w:style w:type="paragraph" w:styleId="21">
    <w:name w:val="heading 2"/>
    <w:aliases w:val="2,Level 2,Attribute Heading 2,1).,LEVEL 2,l2,l 2,two,heading2,_Überschrift,H2,Heading 2 Hidden,Heading 2 Hidden1,heading 21,Heading 2 Hidden2,heading 22,Heading 2 Hidden3,heading 23,Heading 2 Hidden4,heading 24,Heading 2 Hidden5,heading 25,HD2,1.1"/>
    <w:basedOn w:val="a9"/>
    <w:next w:val="-3"/>
    <w:link w:val="22"/>
    <w:autoRedefine/>
    <w:qFormat/>
    <w:rsid w:val="003444A3"/>
    <w:pPr>
      <w:keepNext/>
      <w:keepLines/>
      <w:overflowPunct w:val="0"/>
      <w:autoSpaceDE w:val="0"/>
      <w:autoSpaceDN w:val="0"/>
      <w:spacing w:before="240" w:after="120" w:line="240" w:lineRule="auto"/>
      <w:ind w:rightChars="100" w:right="220"/>
      <w:outlineLvl w:val="1"/>
    </w:pPr>
    <w:rPr>
      <w:b/>
      <w:lang w:val="x-none" w:eastAsia="x-none"/>
    </w:rPr>
  </w:style>
  <w:style w:type="paragraph" w:styleId="30">
    <w:name w:val="heading 3"/>
    <w:aliases w:val="제목3-,제목 3(BTB),제목 3(beman),1.1.1,가. 제목,본문글,가,H3,(제목 1.1.1),제목 3(sitecsoft),제목 B,Table Attribute Heading,3,제목 3 Char1,제목 3 Char Char,제목 3 Char1 Char,제목 3 Char1 Char Char1,제목 3 Char Char Char Char Char Char Char Char Char1 Char Char,수준3"/>
    <w:basedOn w:val="31"/>
    <w:next w:val="-3"/>
    <w:link w:val="32"/>
    <w:autoRedefine/>
    <w:qFormat/>
    <w:rsid w:val="00FC4C11"/>
    <w:pPr>
      <w:outlineLvl w:val="2"/>
    </w:pPr>
    <w:rPr>
      <w:color w:val="000000"/>
    </w:rPr>
  </w:style>
  <w:style w:type="paragraph" w:styleId="4">
    <w:name w:val="heading 4"/>
    <w:aliases w:val="4,l4,l 4,h4,level4 ,제목 1.1.1.1,참조제목,Attribute indented,Attribute indented1,Attribute indented2,Attribute indented11,Attribute indented3,Attribute indented12,Attribute indented4,Attribute indented13,제목4,1.1.1.1제목 4,h41,규4,Head 4,l4+toc4,heading"/>
    <w:basedOn w:val="a9"/>
    <w:next w:val="-3"/>
    <w:qFormat/>
    <w:rsid w:val="00562456"/>
    <w:pPr>
      <w:keepNext/>
      <w:widowControl w:val="0"/>
      <w:numPr>
        <w:ilvl w:val="3"/>
        <w:numId w:val="16"/>
      </w:numPr>
      <w:wordWrap w:val="0"/>
      <w:spacing w:before="240" w:after="240" w:line="240" w:lineRule="atLeast"/>
      <w:outlineLvl w:val="3"/>
    </w:pPr>
    <w:rPr>
      <w:rFonts w:ascii="GulimChe"/>
      <w:b/>
      <w:sz w:val="24"/>
    </w:rPr>
  </w:style>
  <w:style w:type="paragraph" w:styleId="5">
    <w:name w:val="heading 5"/>
    <w:aliases w:val="L5,가),제목5,h5,H5,제목1.1.1.1.1,규5,h51,mh2,Module heading 2,heading 5,Numbered Sub-list,l5,hm,5,M5,Roman list,Roman list1,Roman list2,Roman list11,Roman list3,Roman list12,Roman list21,Roman list111,IS41 Heading 5,Heading5,heading 51,Heading51,h52"/>
    <w:basedOn w:val="a9"/>
    <w:qFormat/>
    <w:pPr>
      <w:keepNext/>
      <w:widowControl w:val="0"/>
      <w:numPr>
        <w:ilvl w:val="4"/>
        <w:numId w:val="16"/>
      </w:numPr>
      <w:wordWrap w:val="0"/>
      <w:spacing w:before="240" w:after="240" w:line="240" w:lineRule="atLeast"/>
      <w:outlineLvl w:val="4"/>
    </w:pPr>
    <w:rPr>
      <w:rFonts w:ascii="GulimChe" w:eastAsia="GulimChe" w:hAnsi="Arial"/>
      <w:b/>
      <w:sz w:val="24"/>
    </w:rPr>
  </w:style>
  <w:style w:type="paragraph" w:styleId="6">
    <w:name w:val="heading 6"/>
    <w:aliases w:val="(1)"/>
    <w:basedOn w:val="a9"/>
    <w:next w:val="-3"/>
    <w:qFormat/>
    <w:rsid w:val="00E557BF"/>
    <w:pPr>
      <w:keepNext/>
      <w:widowControl w:val="0"/>
      <w:numPr>
        <w:ilvl w:val="5"/>
        <w:numId w:val="16"/>
      </w:numPr>
      <w:wordWrap w:val="0"/>
      <w:outlineLvl w:val="5"/>
    </w:pPr>
  </w:style>
  <w:style w:type="paragraph" w:styleId="7">
    <w:name w:val="heading 7"/>
    <w:aliases w:val="7,(가)"/>
    <w:basedOn w:val="a9"/>
    <w:link w:val="70"/>
    <w:qFormat/>
    <w:pPr>
      <w:keepNext/>
      <w:widowControl w:val="0"/>
      <w:numPr>
        <w:ilvl w:val="6"/>
        <w:numId w:val="16"/>
      </w:numPr>
      <w:wordWrap w:val="0"/>
      <w:outlineLvl w:val="6"/>
    </w:pPr>
    <w:rPr>
      <w:rFonts w:ascii="GulimChe"/>
      <w:lang w:val="x-none" w:eastAsia="x-none"/>
    </w:rPr>
  </w:style>
  <w:style w:type="paragraph" w:styleId="8">
    <w:name w:val="heading 8"/>
    <w:aliases w:val="8"/>
    <w:basedOn w:val="a9"/>
    <w:qFormat/>
    <w:pPr>
      <w:keepNext/>
      <w:widowControl w:val="0"/>
      <w:numPr>
        <w:ilvl w:val="7"/>
        <w:numId w:val="16"/>
      </w:numPr>
      <w:wordWrap w:val="0"/>
      <w:outlineLvl w:val="7"/>
    </w:pPr>
    <w:rPr>
      <w:rFonts w:ascii="GulimChe"/>
      <w:sz w:val="20"/>
    </w:rPr>
  </w:style>
  <w:style w:type="paragraph" w:styleId="9">
    <w:name w:val="heading 9"/>
    <w:aliases w:val="9,Level 9,Prelim"/>
    <w:basedOn w:val="a9"/>
    <w:qFormat/>
    <w:pPr>
      <w:keepNext/>
      <w:widowControl w:val="0"/>
      <w:numPr>
        <w:ilvl w:val="8"/>
        <w:numId w:val="16"/>
      </w:numPr>
      <w:wordWrap w:val="0"/>
      <w:outlineLvl w:val="8"/>
    </w:pPr>
    <w:rPr>
      <w:rFonts w:ascii="GulimChe"/>
      <w:sz w:val="20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-3">
    <w:name w:val="본문-텍스트"/>
    <w:basedOn w:val="a9"/>
    <w:rsid w:val="0040466C"/>
    <w:pPr>
      <w:ind w:leftChars="200" w:left="440"/>
    </w:pPr>
  </w:style>
  <w:style w:type="character" w:customStyle="1" w:styleId="22">
    <w:name w:val="標題 2 字元"/>
    <w:aliases w:val="2 字元,Level 2 字元,Attribute Heading 2 字元,1). 字元,LEVEL 2 字元,l2 字元,l 2 字元,two 字元,heading2 字元,_Überschrift 字元,H2 字元,Heading 2 Hidden 字元,Heading 2 Hidden1 字元,heading 21 字元,Heading 2 Hidden2 字元,heading 22 字元,Heading 2 Hidden3 字元,heading 23 字元,HD2 字元"/>
    <w:link w:val="21"/>
    <w:rsid w:val="003444A3"/>
    <w:rPr>
      <w:rFonts w:ascii="Malgun Gothic" w:eastAsia="Malgun Gothic" w:hAnsi="Malgun Gothic"/>
      <w:b/>
      <w:sz w:val="22"/>
    </w:rPr>
  </w:style>
  <w:style w:type="paragraph" w:customStyle="1" w:styleId="31">
    <w:name w:val="제목3"/>
    <w:basedOn w:val="21"/>
    <w:link w:val="3Char"/>
    <w:rsid w:val="00FC4C11"/>
  </w:style>
  <w:style w:type="character" w:customStyle="1" w:styleId="3Char">
    <w:name w:val="제목3 Char"/>
    <w:link w:val="31"/>
    <w:rsid w:val="00FC4C11"/>
    <w:rPr>
      <w:rFonts w:ascii="Malgun Gothic" w:eastAsia="Malgun Gothic" w:hAnsi="Malgun Gothic"/>
      <w:b/>
      <w:sz w:val="22"/>
      <w:lang w:val="x-none" w:eastAsia="x-none"/>
    </w:rPr>
  </w:style>
  <w:style w:type="character" w:customStyle="1" w:styleId="32">
    <w:name w:val="標題 3 字元"/>
    <w:aliases w:val="제목3- 字元,제목 3(BTB) 字元,제목 3(beman) 字元,1.1.1 字元,가. 제목 字元,본문글 字元,가 字元,H3 字元,(제목 1.1.1) 字元,제목 3(sitecsoft) 字元,제목 B 字元,Table Attribute Heading 字元,3 字元,제목 3 Char1 字元,제목 3 Char Char 字元,제목 3 Char1 Char 字元,제목 3 Char1 Char Char1 字元,수준3 字元"/>
    <w:link w:val="30"/>
    <w:rsid w:val="00FC4C11"/>
    <w:rPr>
      <w:rFonts w:ascii="Malgun Gothic" w:eastAsia="Malgun Gothic" w:hAnsi="Malgun Gothic"/>
      <w:b/>
      <w:color w:val="000000"/>
      <w:sz w:val="22"/>
      <w:lang w:val="x-none" w:eastAsia="x-none"/>
    </w:rPr>
  </w:style>
  <w:style w:type="character" w:customStyle="1" w:styleId="70">
    <w:name w:val="標題 7 字元"/>
    <w:aliases w:val="7 字元,(가) 字元"/>
    <w:link w:val="7"/>
    <w:rsid w:val="00CF6AB0"/>
    <w:rPr>
      <w:rFonts w:ascii="GulimChe" w:eastAsia="Malgun Gothic" w:hAnsi="Malgun Gothic"/>
      <w:sz w:val="22"/>
      <w:lang w:val="x-none" w:eastAsia="x-none"/>
    </w:rPr>
  </w:style>
  <w:style w:type="character" w:styleId="ad">
    <w:name w:val="Hyperlink"/>
    <w:rPr>
      <w:color w:val="0000FF"/>
      <w:u w:val="single"/>
    </w:rPr>
  </w:style>
  <w:style w:type="character" w:styleId="ae">
    <w:name w:val="page number"/>
    <w:basedOn w:val="aa"/>
    <w:semiHidden/>
  </w:style>
  <w:style w:type="paragraph" w:styleId="13">
    <w:name w:val="toc 1"/>
    <w:basedOn w:val="a9"/>
    <w:next w:val="a9"/>
    <w:uiPriority w:val="39"/>
    <w:qFormat/>
    <w:rsid w:val="000D0B3A"/>
    <w:pPr>
      <w:tabs>
        <w:tab w:val="right" w:leader="dot" w:pos="9240"/>
      </w:tabs>
      <w:spacing w:before="120"/>
      <w:ind w:leftChars="50" w:left="50"/>
      <w:jc w:val="left"/>
    </w:pPr>
    <w:rPr>
      <w:rFonts w:cs="Malgun Gothic"/>
      <w:b/>
      <w:caps/>
      <w:sz w:val="24"/>
      <w:szCs w:val="24"/>
    </w:rPr>
  </w:style>
  <w:style w:type="paragraph" w:styleId="23">
    <w:name w:val="toc 2"/>
    <w:basedOn w:val="a9"/>
    <w:next w:val="a9"/>
    <w:uiPriority w:val="39"/>
    <w:qFormat/>
    <w:rsid w:val="000D0B3A"/>
    <w:pPr>
      <w:tabs>
        <w:tab w:val="right" w:leader="dot" w:pos="9240"/>
      </w:tabs>
      <w:ind w:leftChars="200" w:left="200"/>
      <w:jc w:val="left"/>
    </w:pPr>
    <w:rPr>
      <w:rFonts w:cs="Malgun Gothic"/>
      <w:b/>
      <w:sz w:val="24"/>
      <w:szCs w:val="24"/>
    </w:rPr>
  </w:style>
  <w:style w:type="paragraph" w:styleId="33">
    <w:name w:val="toc 3"/>
    <w:basedOn w:val="a9"/>
    <w:next w:val="a9"/>
    <w:autoRedefine/>
    <w:uiPriority w:val="39"/>
    <w:qFormat/>
    <w:rsid w:val="001C13D7"/>
    <w:pPr>
      <w:tabs>
        <w:tab w:val="left" w:pos="993"/>
        <w:tab w:val="right" w:leader="dot" w:pos="9240"/>
      </w:tabs>
      <w:snapToGrid w:val="0"/>
      <w:ind w:leftChars="300" w:left="660"/>
      <w:jc w:val="left"/>
    </w:pPr>
    <w:rPr>
      <w:rFonts w:cs="Malgun Gothic"/>
      <w:b/>
      <w:szCs w:val="22"/>
    </w:rPr>
  </w:style>
  <w:style w:type="paragraph" w:customStyle="1" w:styleId="af">
    <w:name w:val="표머리"/>
    <w:basedOn w:val="a9"/>
    <w:pPr>
      <w:jc w:val="center"/>
      <w:textAlignment w:val="center"/>
    </w:pPr>
    <w:rPr>
      <w:rFonts w:ascii="GulimChe" w:eastAsia="GulimChe"/>
      <w:b/>
    </w:rPr>
  </w:style>
  <w:style w:type="paragraph" w:styleId="40">
    <w:name w:val="toc 4"/>
    <w:basedOn w:val="a9"/>
    <w:next w:val="a9"/>
    <w:autoRedefine/>
    <w:rsid w:val="001C13D7"/>
    <w:pPr>
      <w:tabs>
        <w:tab w:val="left" w:pos="1276"/>
        <w:tab w:val="right" w:leader="dot" w:pos="9240"/>
      </w:tabs>
      <w:snapToGrid w:val="0"/>
      <w:ind w:leftChars="400" w:left="400"/>
    </w:pPr>
    <w:rPr>
      <w:rFonts w:cs="Malgun Gothic"/>
      <w:b/>
      <w:sz w:val="20"/>
      <w:szCs w:val="22"/>
    </w:rPr>
  </w:style>
  <w:style w:type="paragraph" w:styleId="af0">
    <w:name w:val="table of figures"/>
    <w:basedOn w:val="a9"/>
    <w:uiPriority w:val="99"/>
    <w:pPr>
      <w:tabs>
        <w:tab w:val="right" w:leader="dot" w:pos="9240"/>
      </w:tabs>
      <w:ind w:left="850" w:hanging="850"/>
    </w:pPr>
  </w:style>
  <w:style w:type="paragraph" w:styleId="af1">
    <w:name w:val="caption"/>
    <w:aliases w:val="캡션 Char Char,캡션 Char,Figure"/>
    <w:basedOn w:val="a9"/>
    <w:next w:val="a9"/>
    <w:link w:val="af2"/>
    <w:qFormat/>
    <w:rsid w:val="00653119"/>
    <w:pPr>
      <w:widowControl w:val="0"/>
      <w:wordWrap w:val="0"/>
      <w:spacing w:after="240"/>
      <w:jc w:val="center"/>
    </w:pPr>
    <w:rPr>
      <w:sz w:val="20"/>
    </w:rPr>
  </w:style>
  <w:style w:type="character" w:customStyle="1" w:styleId="af2">
    <w:name w:val="標號 字元"/>
    <w:aliases w:val="캡션 Char Char 字元,캡션 Char 字元,Figure 字元"/>
    <w:link w:val="af1"/>
    <w:rsid w:val="006C7F33"/>
    <w:rPr>
      <w:rFonts w:ascii="Malgun Gothic" w:eastAsia="Malgun Gothic" w:hAnsi="Malgun Gothic"/>
    </w:rPr>
  </w:style>
  <w:style w:type="paragraph" w:customStyle="1" w:styleId="24">
    <w:name w:val="부록2"/>
    <w:basedOn w:val="a9"/>
    <w:pPr>
      <w:spacing w:before="240" w:after="240"/>
      <w:outlineLvl w:val="1"/>
    </w:pPr>
    <w:rPr>
      <w:b/>
      <w:sz w:val="24"/>
    </w:rPr>
  </w:style>
  <w:style w:type="paragraph" w:customStyle="1" w:styleId="34">
    <w:name w:val="부록3"/>
    <w:basedOn w:val="a9"/>
    <w:pPr>
      <w:spacing w:before="240" w:after="240"/>
      <w:outlineLvl w:val="2"/>
    </w:pPr>
    <w:rPr>
      <w:b/>
      <w:sz w:val="24"/>
    </w:rPr>
  </w:style>
  <w:style w:type="paragraph" w:styleId="51">
    <w:name w:val="toc 5"/>
    <w:basedOn w:val="a9"/>
    <w:next w:val="a9"/>
    <w:autoRedefine/>
    <w:semiHidden/>
    <w:pPr>
      <w:ind w:leftChars="800" w:left="800"/>
    </w:pPr>
  </w:style>
  <w:style w:type="paragraph" w:styleId="60">
    <w:name w:val="toc 6"/>
    <w:basedOn w:val="a9"/>
    <w:next w:val="a9"/>
    <w:autoRedefine/>
    <w:semiHidden/>
    <w:pPr>
      <w:ind w:leftChars="1000" w:left="2125"/>
    </w:pPr>
  </w:style>
  <w:style w:type="paragraph" w:styleId="71">
    <w:name w:val="toc 7"/>
    <w:basedOn w:val="a9"/>
    <w:next w:val="a9"/>
    <w:autoRedefine/>
    <w:semiHidden/>
    <w:pPr>
      <w:ind w:leftChars="1200" w:left="2550"/>
    </w:pPr>
  </w:style>
  <w:style w:type="paragraph" w:styleId="80">
    <w:name w:val="toc 8"/>
    <w:basedOn w:val="a9"/>
    <w:next w:val="a9"/>
    <w:autoRedefine/>
    <w:semiHidden/>
    <w:pPr>
      <w:ind w:leftChars="1400" w:left="2975"/>
    </w:pPr>
  </w:style>
  <w:style w:type="paragraph" w:styleId="90">
    <w:name w:val="toc 9"/>
    <w:basedOn w:val="a9"/>
    <w:next w:val="a9"/>
    <w:autoRedefine/>
    <w:semiHidden/>
    <w:pPr>
      <w:ind w:leftChars="1600" w:left="3400"/>
    </w:pPr>
  </w:style>
  <w:style w:type="paragraph" w:customStyle="1" w:styleId="210">
    <w:name w:val="중간 눈금 21"/>
    <w:link w:val="MediumGrid2Char"/>
    <w:uiPriority w:val="1"/>
    <w:qFormat/>
    <w:rsid w:val="007A6663"/>
    <w:rPr>
      <w:rFonts w:ascii="Malgun Gothic" w:eastAsia="Malgun Gothic" w:hAnsi="Malgun Gothic"/>
      <w:sz w:val="22"/>
      <w:szCs w:val="22"/>
    </w:rPr>
  </w:style>
  <w:style w:type="character" w:customStyle="1" w:styleId="MediumGrid2Char">
    <w:name w:val="Medium Grid 2 Char"/>
    <w:link w:val="210"/>
    <w:uiPriority w:val="1"/>
    <w:rsid w:val="007A6663"/>
    <w:rPr>
      <w:rFonts w:ascii="Malgun Gothic" w:eastAsia="Malgun Gothic" w:hAnsi="Malgun Gothic"/>
      <w:sz w:val="22"/>
      <w:szCs w:val="22"/>
      <w:lang w:val="en-US" w:eastAsia="ko-KR" w:bidi="ar-SA"/>
    </w:rPr>
  </w:style>
  <w:style w:type="paragraph" w:styleId="af3">
    <w:name w:val="footnote text"/>
    <w:basedOn w:val="a9"/>
    <w:semiHidden/>
    <w:pPr>
      <w:snapToGrid w:val="0"/>
      <w:jc w:val="left"/>
    </w:pPr>
  </w:style>
  <w:style w:type="character" w:styleId="af4">
    <w:name w:val="footnote reference"/>
    <w:semiHidden/>
    <w:rPr>
      <w:vertAlign w:val="superscript"/>
    </w:rPr>
  </w:style>
  <w:style w:type="paragraph" w:styleId="af5">
    <w:name w:val="Document Map"/>
    <w:basedOn w:val="a9"/>
    <w:semiHidden/>
    <w:pPr>
      <w:shd w:val="clear" w:color="auto" w:fill="000080"/>
    </w:pPr>
    <w:rPr>
      <w:rFonts w:ascii="Arial" w:eastAsia="Dotum" w:hAnsi="Arial"/>
    </w:rPr>
  </w:style>
  <w:style w:type="paragraph" w:styleId="af6">
    <w:name w:val="Body Text"/>
    <w:basedOn w:val="a9"/>
    <w:link w:val="af7"/>
    <w:pPr>
      <w:spacing w:after="180"/>
    </w:pPr>
  </w:style>
  <w:style w:type="character" w:customStyle="1" w:styleId="af7">
    <w:name w:val="本文 字元"/>
    <w:link w:val="af6"/>
    <w:rsid w:val="00B96841"/>
    <w:rPr>
      <w:rFonts w:ascii="Malgun Gothic" w:eastAsia="Malgun Gothic" w:hAnsi="Malgun Gothic"/>
      <w:sz w:val="22"/>
    </w:rPr>
  </w:style>
  <w:style w:type="paragraph" w:customStyle="1" w:styleId="14">
    <w:name w:val="부록1"/>
    <w:basedOn w:val="a9"/>
    <w:pPr>
      <w:adjustRightInd/>
      <w:spacing w:before="240" w:after="240"/>
      <w:jc w:val="left"/>
      <w:outlineLvl w:val="0"/>
    </w:pPr>
    <w:rPr>
      <w:b/>
      <w:sz w:val="24"/>
    </w:rPr>
  </w:style>
  <w:style w:type="paragraph" w:customStyle="1" w:styleId="--">
    <w:name w:val="목차-표-그림"/>
    <w:basedOn w:val="a9"/>
    <w:autoRedefine/>
    <w:pPr>
      <w:jc w:val="center"/>
    </w:pPr>
    <w:rPr>
      <w:rFonts w:ascii="Yet R" w:eastAsia="Yet R"/>
      <w:bCs/>
      <w:sz w:val="36"/>
    </w:rPr>
  </w:style>
  <w:style w:type="paragraph" w:styleId="af8">
    <w:name w:val="header"/>
    <w:aliases w:val="header odd,header odd1,header odd2,header odd3,header odd4,header odd5,header odd6,header,header odd11,header odd21,header odd31,header odd41,header odd51,header odd61,THeader,Draft,Table header,도표(-),h"/>
    <w:basedOn w:val="a9"/>
    <w:pPr>
      <w:tabs>
        <w:tab w:val="center" w:pos="4252"/>
        <w:tab w:val="right" w:pos="8504"/>
      </w:tabs>
      <w:snapToGrid w:val="0"/>
    </w:pPr>
  </w:style>
  <w:style w:type="paragraph" w:customStyle="1" w:styleId="af9">
    <w:name w:val="표내부"/>
    <w:basedOn w:val="a9"/>
    <w:pPr>
      <w:shd w:val="clear" w:color="auto" w:fill="FFFFFF"/>
      <w:overflowPunct w:val="0"/>
      <w:autoSpaceDE w:val="0"/>
      <w:autoSpaceDN w:val="0"/>
      <w:spacing w:line="360" w:lineRule="atLeast"/>
      <w:jc w:val="center"/>
    </w:pPr>
    <w:rPr>
      <w:rFonts w:ascii="GulimChe" w:eastAsia="GulimChe" w:hAnsi="GulimChe"/>
      <w:sz w:val="20"/>
    </w:rPr>
  </w:style>
  <w:style w:type="paragraph" w:styleId="afa">
    <w:name w:val="footer"/>
    <w:basedOn w:val="a9"/>
    <w:link w:val="afb"/>
    <w:pPr>
      <w:tabs>
        <w:tab w:val="center" w:pos="4252"/>
        <w:tab w:val="right" w:pos="8504"/>
      </w:tabs>
      <w:snapToGrid w:val="0"/>
    </w:pPr>
    <w:rPr>
      <w:rFonts w:ascii="Times New Roman" w:eastAsia="GulimChe" w:hAnsi="Times New Roman"/>
      <w:sz w:val="18"/>
      <w:lang w:val="x-none" w:eastAsia="x-none"/>
    </w:rPr>
  </w:style>
  <w:style w:type="character" w:customStyle="1" w:styleId="afb">
    <w:name w:val="頁尾 字元"/>
    <w:link w:val="afa"/>
    <w:uiPriority w:val="99"/>
    <w:rsid w:val="009052F6"/>
    <w:rPr>
      <w:rFonts w:eastAsia="GulimChe"/>
      <w:sz w:val="18"/>
    </w:rPr>
  </w:style>
  <w:style w:type="paragraph" w:styleId="afc">
    <w:name w:val="Balloon Text"/>
    <w:basedOn w:val="a9"/>
    <w:link w:val="afd"/>
    <w:semiHidden/>
    <w:unhideWhenUsed/>
    <w:rsid w:val="007A6663"/>
    <w:pPr>
      <w:spacing w:line="240" w:lineRule="auto"/>
    </w:pPr>
    <w:rPr>
      <w:sz w:val="18"/>
      <w:szCs w:val="18"/>
      <w:lang w:val="x-none" w:eastAsia="x-none"/>
    </w:rPr>
  </w:style>
  <w:style w:type="character" w:customStyle="1" w:styleId="afd">
    <w:name w:val="註解方塊文字 字元"/>
    <w:link w:val="afc"/>
    <w:uiPriority w:val="99"/>
    <w:semiHidden/>
    <w:rsid w:val="007A6663"/>
    <w:rPr>
      <w:rFonts w:ascii="Malgun Gothic" w:eastAsia="Malgun Gothic" w:hAnsi="Malgun Gothic" w:cs="Times New Roman"/>
      <w:sz w:val="18"/>
      <w:szCs w:val="18"/>
    </w:rPr>
  </w:style>
  <w:style w:type="paragraph" w:styleId="afe">
    <w:name w:val="List Bullet"/>
    <w:basedOn w:val="a9"/>
    <w:autoRedefine/>
    <w:semiHidden/>
    <w:pPr>
      <w:widowControl w:val="0"/>
      <w:tabs>
        <w:tab w:val="num" w:pos="1304"/>
      </w:tabs>
      <w:wordWrap w:val="0"/>
      <w:adjustRightInd/>
      <w:spacing w:line="240" w:lineRule="auto"/>
      <w:ind w:left="1304" w:hanging="425"/>
      <w:textAlignment w:val="auto"/>
    </w:pPr>
    <w:rPr>
      <w:rFonts w:ascii="Times New Roman"/>
      <w:kern w:val="2"/>
    </w:rPr>
  </w:style>
  <w:style w:type="paragraph" w:customStyle="1" w:styleId="Char">
    <w:name w:val="표내부 Char"/>
    <w:basedOn w:val="a9"/>
    <w:pPr>
      <w:spacing w:line="360" w:lineRule="atLeast"/>
      <w:jc w:val="left"/>
    </w:pPr>
  </w:style>
  <w:style w:type="paragraph" w:customStyle="1" w:styleId="aff">
    <w:name w:val="글머리"/>
    <w:basedOn w:val="afe"/>
    <w:pPr>
      <w:tabs>
        <w:tab w:val="clear" w:pos="1304"/>
      </w:tabs>
      <w:ind w:left="0" w:firstLine="0"/>
    </w:pPr>
    <w:rPr>
      <w:rFonts w:hAnsi="BatangChe"/>
    </w:rPr>
  </w:style>
  <w:style w:type="paragraph" w:customStyle="1" w:styleId="aff0">
    <w:name w:val="질문"/>
    <w:basedOn w:val="a9"/>
    <w:pPr>
      <w:keepNext/>
      <w:keepLines/>
      <w:widowControl w:val="0"/>
      <w:tabs>
        <w:tab w:val="num" w:pos="900"/>
      </w:tabs>
      <w:wordWrap w:val="0"/>
      <w:adjustRightInd/>
      <w:spacing w:line="240" w:lineRule="auto"/>
      <w:ind w:left="900" w:hanging="400"/>
      <w:textAlignment w:val="auto"/>
    </w:pPr>
    <w:rPr>
      <w:rFonts w:hAnsi="BatangChe"/>
      <w:kern w:val="2"/>
      <w:sz w:val="20"/>
    </w:rPr>
  </w:style>
  <w:style w:type="paragraph" w:customStyle="1" w:styleId="-10">
    <w:name w:val="본문-1)"/>
    <w:aliases w:val="2),3)"/>
    <w:basedOn w:val="aff"/>
    <w:pPr>
      <w:numPr>
        <w:numId w:val="1"/>
      </w:numPr>
    </w:pPr>
    <w:rPr>
      <w:rFonts w:hAnsi="Times New Roman"/>
    </w:rPr>
  </w:style>
  <w:style w:type="paragraph" w:customStyle="1" w:styleId="-">
    <w:name w:val="본문-글머리표①"/>
    <w:basedOn w:val="a9"/>
    <w:pPr>
      <w:numPr>
        <w:numId w:val="3"/>
      </w:numPr>
    </w:pPr>
  </w:style>
  <w:style w:type="paragraph" w:customStyle="1" w:styleId="-1">
    <w:name w:val="본문-글머리표②"/>
    <w:basedOn w:val="-"/>
    <w:pPr>
      <w:numPr>
        <w:numId w:val="4"/>
      </w:numPr>
    </w:pPr>
  </w:style>
  <w:style w:type="paragraph" w:customStyle="1" w:styleId="-0">
    <w:name w:val="본문-글머리표③"/>
    <w:basedOn w:val="-1"/>
    <w:pPr>
      <w:numPr>
        <w:numId w:val="2"/>
      </w:numPr>
    </w:pPr>
    <w:rPr>
      <w:sz w:val="20"/>
    </w:rPr>
  </w:style>
  <w:style w:type="paragraph" w:customStyle="1" w:styleId="a1">
    <w:name w:val="들여쓴 글머리표①"/>
    <w:basedOn w:val="-10"/>
    <w:pPr>
      <w:numPr>
        <w:numId w:val="5"/>
      </w:numPr>
    </w:pPr>
  </w:style>
  <w:style w:type="paragraph" w:customStyle="1" w:styleId="a0">
    <w:name w:val="들여쓴 글머리표②"/>
    <w:basedOn w:val="a1"/>
    <w:pPr>
      <w:numPr>
        <w:numId w:val="6"/>
      </w:numPr>
    </w:pPr>
  </w:style>
  <w:style w:type="paragraph" w:customStyle="1" w:styleId="a4">
    <w:name w:val="들여쓴 글머리표③"/>
    <w:basedOn w:val="a0"/>
    <w:pPr>
      <w:numPr>
        <w:numId w:val="7"/>
      </w:numPr>
    </w:pPr>
    <w:rPr>
      <w:sz w:val="20"/>
    </w:rPr>
  </w:style>
  <w:style w:type="paragraph" w:customStyle="1" w:styleId="a5">
    <w:name w:val="표내부 글머리표①"/>
    <w:basedOn w:val="a9"/>
    <w:pPr>
      <w:numPr>
        <w:numId w:val="8"/>
      </w:numPr>
      <w:shd w:val="clear" w:color="auto" w:fill="FFFFFF"/>
      <w:overflowPunct w:val="0"/>
      <w:autoSpaceDE w:val="0"/>
      <w:autoSpaceDN w:val="0"/>
      <w:spacing w:line="360" w:lineRule="atLeast"/>
    </w:pPr>
    <w:rPr>
      <w:rFonts w:ascii="GulimChe" w:hAnsi="GulimChe"/>
    </w:rPr>
  </w:style>
  <w:style w:type="paragraph" w:customStyle="1" w:styleId="a2">
    <w:name w:val="표내부 글머리표②"/>
    <w:basedOn w:val="a5"/>
    <w:pPr>
      <w:numPr>
        <w:numId w:val="9"/>
      </w:numPr>
    </w:pPr>
    <w:rPr>
      <w:sz w:val="20"/>
    </w:rPr>
  </w:style>
  <w:style w:type="paragraph" w:customStyle="1" w:styleId="a3">
    <w:name w:val="표내부 글머리표③"/>
    <w:basedOn w:val="a2"/>
    <w:pPr>
      <w:numPr>
        <w:numId w:val="10"/>
      </w:numPr>
    </w:pPr>
  </w:style>
  <w:style w:type="table" w:styleId="aff1">
    <w:name w:val="Table Grid"/>
    <w:aliases w:val="표 구분선 왼쪽4"/>
    <w:basedOn w:val="ab"/>
    <w:rsid w:val="007A66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">
    <w:name w:val="Text"/>
    <w:basedOn w:val="a9"/>
    <w:rsid w:val="0087305C"/>
    <w:pPr>
      <w:keepLines/>
      <w:overflowPunct w:val="0"/>
      <w:autoSpaceDE w:val="0"/>
      <w:autoSpaceDN w:val="0"/>
      <w:spacing w:after="120" w:line="240" w:lineRule="auto"/>
      <w:ind w:left="1800" w:hanging="720"/>
      <w:jc w:val="left"/>
    </w:pPr>
    <w:rPr>
      <w:rFonts w:ascii="Arial" w:eastAsia="BatangChe" w:hAnsi="Arial"/>
      <w:sz w:val="20"/>
    </w:rPr>
  </w:style>
  <w:style w:type="paragraph" w:customStyle="1" w:styleId="PE1">
    <w:name w:val="PE 제목1"/>
    <w:basedOn w:val="1"/>
    <w:next w:val="a9"/>
    <w:rsid w:val="004877F8"/>
    <w:pPr>
      <w:keepNext w:val="0"/>
      <w:keepLines/>
      <w:widowControl/>
      <w:numPr>
        <w:numId w:val="11"/>
      </w:numPr>
      <w:tabs>
        <w:tab w:val="clear" w:pos="800"/>
        <w:tab w:val="num" w:pos="425"/>
      </w:tabs>
      <w:wordWrap/>
      <w:overflowPunct w:val="0"/>
      <w:autoSpaceDE w:val="0"/>
      <w:autoSpaceDN w:val="0"/>
      <w:spacing w:line="360" w:lineRule="auto"/>
      <w:ind w:left="425" w:hanging="425"/>
      <w:jc w:val="left"/>
    </w:pPr>
    <w:rPr>
      <w:rFonts w:ascii="Arial" w:eastAsia="BatangChe"/>
      <w:kern w:val="0"/>
      <w:sz w:val="40"/>
      <w:szCs w:val="20"/>
      <w:lang w:val="en-GB"/>
    </w:rPr>
  </w:style>
  <w:style w:type="paragraph" w:customStyle="1" w:styleId="1-PE">
    <w:name w:val="제목1-PE"/>
    <w:basedOn w:val="1"/>
    <w:next w:val="a9"/>
    <w:rsid w:val="004877F8"/>
    <w:pPr>
      <w:keepNext w:val="0"/>
      <w:keepLines/>
      <w:widowControl/>
      <w:numPr>
        <w:numId w:val="0"/>
      </w:numPr>
      <w:tabs>
        <w:tab w:val="num" w:pos="800"/>
      </w:tabs>
      <w:overflowPunct w:val="0"/>
      <w:autoSpaceDE w:val="0"/>
      <w:autoSpaceDN w:val="0"/>
      <w:spacing w:line="360" w:lineRule="auto"/>
      <w:ind w:left="800" w:hanging="400"/>
      <w:jc w:val="left"/>
    </w:pPr>
    <w:rPr>
      <w:rFonts w:ascii="Arial" w:eastAsia="BatangChe"/>
      <w:b w:val="0"/>
      <w:kern w:val="0"/>
      <w:sz w:val="28"/>
      <w:szCs w:val="20"/>
      <w:lang w:val="en-GB"/>
    </w:rPr>
  </w:style>
  <w:style w:type="paragraph" w:customStyle="1" w:styleId="15">
    <w:name w:val="본문1"/>
    <w:basedOn w:val="af6"/>
    <w:rsid w:val="004877F8"/>
    <w:pPr>
      <w:adjustRightInd/>
      <w:spacing w:before="72" w:after="60" w:line="264" w:lineRule="auto"/>
      <w:jc w:val="left"/>
      <w:textAlignment w:val="auto"/>
    </w:pPr>
    <w:rPr>
      <w:rFonts w:ascii="Arial" w:eastAsia="HYGraphic-Medium" w:hAnsi="Arial" w:cs="Arial"/>
      <w:bCs/>
      <w:sz w:val="20"/>
      <w:lang w:val="en-GB"/>
    </w:rPr>
  </w:style>
  <w:style w:type="paragraph" w:customStyle="1" w:styleId="blankpage">
    <w:name w:val="blank page"/>
    <w:basedOn w:val="a9"/>
    <w:rsid w:val="00126A5E"/>
    <w:pPr>
      <w:keepNext/>
      <w:pageBreakBefore/>
      <w:widowControl w:val="0"/>
      <w:overflowPunct w:val="0"/>
      <w:autoSpaceDE w:val="0"/>
      <w:autoSpaceDN w:val="0"/>
      <w:spacing w:before="5500" w:after="5500" w:line="240" w:lineRule="auto"/>
      <w:jc w:val="center"/>
    </w:pPr>
    <w:rPr>
      <w:rFonts w:ascii="Book Antiqua" w:eastAsia="BatangChe" w:hAnsi="Book Antiqua"/>
      <w:sz w:val="20"/>
    </w:rPr>
  </w:style>
  <w:style w:type="paragraph" w:styleId="aff2">
    <w:name w:val="Body Text Indent"/>
    <w:basedOn w:val="a9"/>
    <w:link w:val="aff3"/>
    <w:semiHidden/>
    <w:unhideWhenUsed/>
    <w:rsid w:val="0021104D"/>
    <w:pPr>
      <w:spacing w:after="180"/>
      <w:ind w:leftChars="400" w:left="851"/>
    </w:pPr>
    <w:rPr>
      <w:rFonts w:ascii="Times New Roman" w:eastAsia="GulimChe" w:hAnsi="Times New Roman"/>
      <w:lang w:val="x-none" w:eastAsia="x-none"/>
    </w:rPr>
  </w:style>
  <w:style w:type="character" w:customStyle="1" w:styleId="aff3">
    <w:name w:val="本文縮排 字元"/>
    <w:link w:val="aff2"/>
    <w:uiPriority w:val="99"/>
    <w:semiHidden/>
    <w:rsid w:val="0021104D"/>
    <w:rPr>
      <w:rFonts w:eastAsia="GulimChe"/>
      <w:sz w:val="22"/>
    </w:rPr>
  </w:style>
  <w:style w:type="paragraph" w:styleId="25">
    <w:name w:val="Body Text First Indent 2"/>
    <w:basedOn w:val="aff2"/>
    <w:link w:val="26"/>
    <w:rsid w:val="0021104D"/>
    <w:pPr>
      <w:overflowPunct w:val="0"/>
      <w:autoSpaceDE w:val="0"/>
      <w:autoSpaceDN w:val="0"/>
      <w:spacing w:line="240" w:lineRule="auto"/>
      <w:ind w:firstLineChars="100" w:firstLine="210"/>
      <w:jc w:val="left"/>
    </w:pPr>
    <w:rPr>
      <w:rFonts w:ascii="Book Antiqua" w:hAnsi="Book Antiqua"/>
    </w:rPr>
  </w:style>
  <w:style w:type="character" w:customStyle="1" w:styleId="26">
    <w:name w:val="本文第一層縮排 2 字元"/>
    <w:link w:val="25"/>
    <w:rsid w:val="0021104D"/>
    <w:rPr>
      <w:rFonts w:ascii="Book Antiqua" w:eastAsia="GulimChe" w:hAnsi="Book Antiqua"/>
      <w:sz w:val="22"/>
    </w:rPr>
  </w:style>
  <w:style w:type="paragraph" w:customStyle="1" w:styleId="27">
    <w:name w:val="본문2"/>
    <w:basedOn w:val="a9"/>
    <w:rsid w:val="00A05246"/>
    <w:pPr>
      <w:keepLines/>
      <w:overflowPunct w:val="0"/>
      <w:autoSpaceDE w:val="0"/>
      <w:autoSpaceDN w:val="0"/>
      <w:spacing w:after="120" w:line="240" w:lineRule="auto"/>
      <w:ind w:left="450"/>
      <w:jc w:val="left"/>
    </w:pPr>
    <w:rPr>
      <w:rFonts w:ascii="Arial" w:eastAsia="BatangChe" w:hAnsi="Arial"/>
    </w:rPr>
  </w:style>
  <w:style w:type="paragraph" w:customStyle="1" w:styleId="TableText">
    <w:name w:val="Table Text"/>
    <w:basedOn w:val="a9"/>
    <w:rsid w:val="00D42C54"/>
    <w:pPr>
      <w:overflowPunct w:val="0"/>
      <w:autoSpaceDE w:val="0"/>
      <w:autoSpaceDN w:val="0"/>
      <w:spacing w:after="60" w:line="240" w:lineRule="auto"/>
      <w:jc w:val="left"/>
    </w:pPr>
    <w:rPr>
      <w:rFonts w:ascii="Book Antiqua" w:eastAsia="BatangChe" w:hAnsi="Book Antiqua"/>
      <w:sz w:val="20"/>
    </w:rPr>
  </w:style>
  <w:style w:type="paragraph" w:customStyle="1" w:styleId="10">
    <w:name w:val="스타일1"/>
    <w:basedOn w:val="a9"/>
    <w:rsid w:val="0079282B"/>
    <w:pPr>
      <w:numPr>
        <w:numId w:val="12"/>
      </w:numPr>
      <w:spacing w:before="240" w:after="240"/>
      <w:ind w:left="403" w:hanging="403"/>
    </w:pPr>
    <w:rPr>
      <w:b/>
      <w:szCs w:val="24"/>
    </w:rPr>
  </w:style>
  <w:style w:type="paragraph" w:styleId="28">
    <w:name w:val="Body Text 2"/>
    <w:basedOn w:val="a9"/>
    <w:link w:val="29"/>
    <w:uiPriority w:val="99"/>
    <w:unhideWhenUsed/>
    <w:rsid w:val="00DB7EE1"/>
    <w:pPr>
      <w:spacing w:after="180" w:line="480" w:lineRule="auto"/>
    </w:pPr>
    <w:rPr>
      <w:rFonts w:ascii="Times New Roman" w:hAnsi="Times New Roman"/>
      <w:lang w:val="x-none" w:eastAsia="x-none"/>
    </w:rPr>
  </w:style>
  <w:style w:type="character" w:customStyle="1" w:styleId="29">
    <w:name w:val="本文 2 字元"/>
    <w:link w:val="28"/>
    <w:uiPriority w:val="99"/>
    <w:semiHidden/>
    <w:rsid w:val="00DB7EE1"/>
    <w:rPr>
      <w:rFonts w:eastAsia="Malgun Gothic"/>
      <w:sz w:val="22"/>
    </w:rPr>
  </w:style>
  <w:style w:type="paragraph" w:customStyle="1" w:styleId="TOC1">
    <w:name w:val="TOC 제목1"/>
    <w:basedOn w:val="1"/>
    <w:next w:val="a9"/>
    <w:uiPriority w:val="39"/>
    <w:qFormat/>
    <w:rsid w:val="00D778CD"/>
    <w:pPr>
      <w:keepLines/>
      <w:widowControl/>
      <w:numPr>
        <w:numId w:val="0"/>
      </w:numPr>
      <w:wordWrap/>
      <w:adjustRightInd/>
      <w:spacing w:before="480" w:after="0" w:line="276" w:lineRule="auto"/>
      <w:jc w:val="left"/>
      <w:textAlignment w:val="auto"/>
      <w:outlineLvl w:val="9"/>
    </w:pPr>
    <w:rPr>
      <w:rFonts w:ascii="Malgun Gothic" w:hAnsi="Malgun Gothic"/>
      <w:b w:val="0"/>
      <w:bCs/>
      <w:color w:val="365F91"/>
      <w:kern w:val="0"/>
      <w:sz w:val="28"/>
      <w:szCs w:val="28"/>
    </w:rPr>
  </w:style>
  <w:style w:type="paragraph" w:styleId="35">
    <w:name w:val="Body Text 3"/>
    <w:basedOn w:val="a9"/>
    <w:link w:val="36"/>
    <w:uiPriority w:val="99"/>
    <w:unhideWhenUsed/>
    <w:rsid w:val="005D0C91"/>
    <w:pPr>
      <w:spacing w:after="18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6">
    <w:name w:val="本文 3 字元"/>
    <w:link w:val="35"/>
    <w:uiPriority w:val="99"/>
    <w:semiHidden/>
    <w:rsid w:val="005D0C91"/>
    <w:rPr>
      <w:rFonts w:eastAsia="Malgun Gothic"/>
      <w:sz w:val="16"/>
      <w:szCs w:val="16"/>
    </w:rPr>
  </w:style>
  <w:style w:type="paragraph" w:styleId="37">
    <w:name w:val="Body Text Indent 3"/>
    <w:basedOn w:val="a9"/>
    <w:link w:val="38"/>
    <w:uiPriority w:val="99"/>
    <w:semiHidden/>
    <w:unhideWhenUsed/>
    <w:rsid w:val="005D0C91"/>
    <w:pPr>
      <w:spacing w:after="180"/>
      <w:ind w:leftChars="400" w:left="851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8">
    <w:name w:val="本文縮排 3 字元"/>
    <w:link w:val="37"/>
    <w:uiPriority w:val="99"/>
    <w:semiHidden/>
    <w:rsid w:val="005D0C91"/>
    <w:rPr>
      <w:rFonts w:eastAsia="Malgun Gothic"/>
      <w:sz w:val="16"/>
      <w:szCs w:val="16"/>
    </w:rPr>
  </w:style>
  <w:style w:type="paragraph" w:customStyle="1" w:styleId="Indent2">
    <w:name w:val="Indent2"/>
    <w:basedOn w:val="a9"/>
    <w:next w:val="a9"/>
    <w:rsid w:val="005D0C91"/>
    <w:pPr>
      <w:overflowPunct w:val="0"/>
      <w:autoSpaceDE w:val="0"/>
      <w:autoSpaceDN w:val="0"/>
      <w:spacing w:before="120" w:line="240" w:lineRule="auto"/>
      <w:jc w:val="left"/>
    </w:pPr>
    <w:rPr>
      <w:rFonts w:ascii="Book Antiqua" w:eastAsia="Gulim" w:hAnsi="Book Antiqua"/>
      <w:color w:val="000000"/>
      <w:sz w:val="20"/>
    </w:rPr>
  </w:style>
  <w:style w:type="paragraph" w:styleId="16">
    <w:name w:val="index 1"/>
    <w:basedOn w:val="a9"/>
    <w:next w:val="a9"/>
    <w:autoRedefine/>
    <w:uiPriority w:val="99"/>
    <w:semiHidden/>
    <w:unhideWhenUsed/>
    <w:rsid w:val="005D0C91"/>
    <w:pPr>
      <w:ind w:leftChars="200" w:left="200" w:hangingChars="200" w:hanging="2000"/>
    </w:pPr>
  </w:style>
  <w:style w:type="paragraph" w:styleId="aff4">
    <w:name w:val="index heading"/>
    <w:basedOn w:val="a9"/>
    <w:next w:val="16"/>
    <w:semiHidden/>
    <w:rsid w:val="005D0C91"/>
    <w:pPr>
      <w:overflowPunct w:val="0"/>
      <w:autoSpaceDE w:val="0"/>
      <w:autoSpaceDN w:val="0"/>
      <w:spacing w:line="240" w:lineRule="auto"/>
      <w:jc w:val="left"/>
    </w:pPr>
    <w:rPr>
      <w:rFonts w:ascii="Book Antiqua" w:eastAsia="Gulim" w:hAnsi="Book Antiqua"/>
      <w:sz w:val="20"/>
    </w:rPr>
  </w:style>
  <w:style w:type="paragraph" w:styleId="Web">
    <w:name w:val="Normal (Web)"/>
    <w:basedOn w:val="a9"/>
    <w:uiPriority w:val="99"/>
    <w:rsid w:val="005D0C91"/>
    <w:pPr>
      <w:adjustRightInd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eastAsia="en-US"/>
    </w:rPr>
  </w:style>
  <w:style w:type="paragraph" w:customStyle="1" w:styleId="20">
    <w:name w:val="자료 나열 2"/>
    <w:basedOn w:val="a9"/>
    <w:rsid w:val="005D0C91"/>
    <w:pPr>
      <w:widowControl w:val="0"/>
      <w:numPr>
        <w:numId w:val="13"/>
      </w:numPr>
      <w:wordWrap w:val="0"/>
      <w:autoSpaceDE w:val="0"/>
      <w:autoSpaceDN w:val="0"/>
      <w:adjustRightInd/>
      <w:spacing w:line="240" w:lineRule="auto"/>
      <w:textAlignment w:val="auto"/>
    </w:pPr>
    <w:rPr>
      <w:rFonts w:eastAsia="Gulim"/>
      <w:kern w:val="2"/>
      <w:sz w:val="20"/>
      <w:szCs w:val="24"/>
    </w:rPr>
  </w:style>
  <w:style w:type="paragraph" w:customStyle="1" w:styleId="11">
    <w:name w:val="유형1"/>
    <w:basedOn w:val="a9"/>
    <w:rsid w:val="001C70D1"/>
    <w:pPr>
      <w:numPr>
        <w:ilvl w:val="1"/>
        <w:numId w:val="14"/>
      </w:numPr>
      <w:overflowPunct w:val="0"/>
      <w:autoSpaceDE w:val="0"/>
      <w:autoSpaceDN w:val="0"/>
      <w:spacing w:before="120" w:line="240" w:lineRule="auto"/>
      <w:jc w:val="left"/>
    </w:pPr>
    <w:rPr>
      <w:rFonts w:eastAsia="Gulim"/>
      <w:sz w:val="20"/>
    </w:rPr>
  </w:style>
  <w:style w:type="paragraph" w:styleId="aff5">
    <w:name w:val="Normal Indent"/>
    <w:basedOn w:val="a9"/>
    <w:rsid w:val="001C70D1"/>
    <w:pPr>
      <w:widowControl w:val="0"/>
      <w:wordWrap w:val="0"/>
      <w:adjustRightInd/>
      <w:spacing w:line="240" w:lineRule="auto"/>
      <w:ind w:left="454"/>
      <w:textAlignment w:val="auto"/>
    </w:pPr>
    <w:rPr>
      <w:rFonts w:ascii="Arial" w:eastAsia="GulimChe" w:hAnsi="Arial"/>
      <w:kern w:val="2"/>
      <w:sz w:val="20"/>
    </w:rPr>
  </w:style>
  <w:style w:type="paragraph" w:customStyle="1" w:styleId="m123">
    <w:name w:val="m_1)2)3) 목록"/>
    <w:basedOn w:val="a9"/>
    <w:link w:val="m123Char"/>
    <w:rsid w:val="00BB7C71"/>
    <w:pPr>
      <w:numPr>
        <w:numId w:val="15"/>
      </w:numPr>
      <w:adjustRightInd/>
      <w:spacing w:after="240" w:line="240" w:lineRule="auto"/>
      <w:jc w:val="left"/>
      <w:textAlignment w:val="auto"/>
    </w:pPr>
    <w:rPr>
      <w:rFonts w:ascii="Tahoma" w:eastAsia="New Gulim" w:hAnsi="Tahoma"/>
      <w:sz w:val="20"/>
      <w:lang w:val="en-GB" w:eastAsia="x-none"/>
    </w:rPr>
  </w:style>
  <w:style w:type="character" w:customStyle="1" w:styleId="m123Char">
    <w:name w:val="m_1)2)3) 목록 Char"/>
    <w:link w:val="m123"/>
    <w:rsid w:val="00BB7C71"/>
    <w:rPr>
      <w:rFonts w:ascii="Tahoma" w:eastAsia="New Gulim" w:hAnsi="Tahoma"/>
      <w:lang w:val="en-GB" w:eastAsia="x-none"/>
    </w:rPr>
  </w:style>
  <w:style w:type="paragraph" w:customStyle="1" w:styleId="1-21">
    <w:name w:val="중간 눈금 1 - 강조색 21"/>
    <w:basedOn w:val="a9"/>
    <w:uiPriority w:val="34"/>
    <w:qFormat/>
    <w:rsid w:val="00FB1DFB"/>
    <w:pPr>
      <w:widowControl w:val="0"/>
      <w:wordWrap w:val="0"/>
      <w:autoSpaceDE w:val="0"/>
      <w:autoSpaceDN w:val="0"/>
      <w:adjustRightInd/>
      <w:spacing w:line="240" w:lineRule="auto"/>
      <w:ind w:leftChars="400" w:left="800"/>
      <w:textAlignment w:val="auto"/>
    </w:pPr>
    <w:rPr>
      <w:kern w:val="2"/>
      <w:sz w:val="20"/>
      <w:szCs w:val="22"/>
    </w:rPr>
  </w:style>
  <w:style w:type="paragraph" w:customStyle="1" w:styleId="7-1">
    <w:name w:val="7-1"/>
    <w:basedOn w:val="7"/>
    <w:link w:val="7-1Char"/>
    <w:rsid w:val="00CF6AB0"/>
    <w:rPr>
      <w:sz w:val="20"/>
    </w:rPr>
  </w:style>
  <w:style w:type="character" w:customStyle="1" w:styleId="7-1Char">
    <w:name w:val="7-1 Char"/>
    <w:basedOn w:val="70"/>
    <w:link w:val="7-1"/>
    <w:rsid w:val="00CF6AB0"/>
    <w:rPr>
      <w:rFonts w:ascii="GulimChe" w:eastAsia="Malgun Gothic" w:hAnsi="Malgun Gothic"/>
      <w:sz w:val="22"/>
      <w:lang w:val="x-none" w:eastAsia="x-none"/>
    </w:rPr>
  </w:style>
  <w:style w:type="paragraph" w:customStyle="1" w:styleId="3">
    <w:name w:val="3 기호"/>
    <w:basedOn w:val="30"/>
    <w:next w:val="-3"/>
    <w:link w:val="3Char0"/>
    <w:qFormat/>
    <w:rsid w:val="001C13D7"/>
    <w:pPr>
      <w:numPr>
        <w:numId w:val="17"/>
      </w:numPr>
      <w:ind w:left="709" w:right="100" w:hanging="709"/>
      <w:outlineLvl w:val="3"/>
    </w:pPr>
  </w:style>
  <w:style w:type="character" w:customStyle="1" w:styleId="3Char0">
    <w:name w:val="3 기호 Char"/>
    <w:basedOn w:val="32"/>
    <w:link w:val="3"/>
    <w:rsid w:val="001C13D7"/>
    <w:rPr>
      <w:rFonts w:ascii="Malgun Gothic" w:eastAsia="Malgun Gothic" w:hAnsi="Malgun Gothic"/>
      <w:b/>
      <w:color w:val="000000"/>
      <w:sz w:val="22"/>
      <w:lang w:val="x-none" w:eastAsia="x-none"/>
    </w:rPr>
  </w:style>
  <w:style w:type="paragraph" w:styleId="aff6">
    <w:name w:val="Title"/>
    <w:basedOn w:val="a9"/>
    <w:next w:val="a9"/>
    <w:link w:val="aff7"/>
    <w:qFormat/>
    <w:rsid w:val="003E3139"/>
    <w:pPr>
      <w:spacing w:before="240" w:after="120"/>
      <w:jc w:val="right"/>
      <w:outlineLvl w:val="0"/>
    </w:pPr>
    <w:rPr>
      <w:rFonts w:eastAsia="Dotum"/>
      <w:b/>
      <w:bCs/>
      <w:sz w:val="40"/>
      <w:szCs w:val="32"/>
      <w:lang w:val="x-none" w:eastAsia="x-none"/>
    </w:rPr>
  </w:style>
  <w:style w:type="character" w:customStyle="1" w:styleId="aff7">
    <w:name w:val="標題 字元"/>
    <w:link w:val="aff6"/>
    <w:uiPriority w:val="10"/>
    <w:rsid w:val="003E3139"/>
    <w:rPr>
      <w:rFonts w:ascii="Malgun Gothic" w:eastAsia="Dotum" w:hAnsi="Malgun Gothic" w:cs="Times New Roman"/>
      <w:b/>
      <w:bCs/>
      <w:sz w:val="40"/>
      <w:szCs w:val="32"/>
    </w:rPr>
  </w:style>
  <w:style w:type="paragraph" w:styleId="aff8">
    <w:name w:val="Plain Text"/>
    <w:basedOn w:val="a9"/>
    <w:link w:val="aff9"/>
    <w:unhideWhenUsed/>
    <w:rsid w:val="0055405F"/>
    <w:pPr>
      <w:adjustRightInd/>
      <w:spacing w:line="240" w:lineRule="auto"/>
      <w:jc w:val="left"/>
      <w:textAlignment w:val="auto"/>
      <w:outlineLvl w:val="0"/>
    </w:pPr>
    <w:rPr>
      <w:rFonts w:ascii="Courier New" w:eastAsia="Gulim" w:hAnsi="Courier New"/>
      <w:kern w:val="2"/>
      <w:sz w:val="20"/>
      <w:lang w:val="x-none" w:eastAsia="x-none"/>
    </w:rPr>
  </w:style>
  <w:style w:type="character" w:customStyle="1" w:styleId="aff9">
    <w:name w:val="純文字 字元"/>
    <w:link w:val="aff8"/>
    <w:rsid w:val="0055405F"/>
    <w:rPr>
      <w:rFonts w:ascii="Courier New" w:eastAsia="Gulim" w:hAnsi="Courier New" w:cs="Courier New"/>
      <w:kern w:val="2"/>
    </w:rPr>
  </w:style>
  <w:style w:type="paragraph" w:styleId="affa">
    <w:name w:val="List Paragraph"/>
    <w:basedOn w:val="a9"/>
    <w:uiPriority w:val="34"/>
    <w:qFormat/>
    <w:rsid w:val="006C7F33"/>
    <w:pPr>
      <w:widowControl w:val="0"/>
      <w:wordWrap w:val="0"/>
      <w:autoSpaceDE w:val="0"/>
      <w:autoSpaceDN w:val="0"/>
      <w:adjustRightInd/>
      <w:spacing w:line="240" w:lineRule="auto"/>
      <w:ind w:leftChars="400" w:left="800"/>
      <w:textAlignment w:val="auto"/>
    </w:pPr>
    <w:rPr>
      <w:rFonts w:ascii="Gulim" w:eastAsia="Gulim" w:hAnsi="Times New Roman"/>
      <w:kern w:val="2"/>
      <w:sz w:val="20"/>
    </w:rPr>
  </w:style>
  <w:style w:type="paragraph" w:customStyle="1" w:styleId="41">
    <w:name w:val="4뎁스"/>
    <w:basedOn w:val="a9"/>
    <w:next w:val="a9"/>
    <w:qFormat/>
    <w:rsid w:val="006C7F33"/>
    <w:pPr>
      <w:keepNext/>
      <w:widowControl w:val="0"/>
      <w:tabs>
        <w:tab w:val="num" w:pos="1984"/>
      </w:tabs>
      <w:wordWrap w:val="0"/>
      <w:autoSpaceDE w:val="0"/>
      <w:autoSpaceDN w:val="0"/>
      <w:adjustRightInd/>
      <w:spacing w:line="240" w:lineRule="auto"/>
      <w:ind w:hanging="708"/>
      <w:jc w:val="left"/>
      <w:textAlignment w:val="auto"/>
      <w:outlineLvl w:val="3"/>
    </w:pPr>
    <w:rPr>
      <w:rFonts w:cs="Batang"/>
      <w:b/>
      <w:bCs/>
      <w:kern w:val="2"/>
      <w:sz w:val="20"/>
    </w:rPr>
  </w:style>
  <w:style w:type="paragraph" w:customStyle="1" w:styleId="50">
    <w:name w:val="5단번호"/>
    <w:basedOn w:val="a9"/>
    <w:qFormat/>
    <w:rsid w:val="006C7F33"/>
    <w:pPr>
      <w:widowControl w:val="0"/>
      <w:numPr>
        <w:numId w:val="23"/>
      </w:numPr>
      <w:wordWrap w:val="0"/>
      <w:autoSpaceDE w:val="0"/>
      <w:autoSpaceDN w:val="0"/>
      <w:adjustRightInd/>
      <w:spacing w:after="180" w:line="240" w:lineRule="auto"/>
      <w:textAlignment w:val="auto"/>
    </w:pPr>
    <w:rPr>
      <w:kern w:val="2"/>
      <w:sz w:val="20"/>
    </w:rPr>
  </w:style>
  <w:style w:type="paragraph" w:customStyle="1" w:styleId="120">
    <w:name w:val="스타일 표내용 + 굵게 흰색 가운데 왼쪽:  1 글자2"/>
    <w:basedOn w:val="a9"/>
    <w:rsid w:val="006C7F33"/>
    <w:pPr>
      <w:widowControl w:val="0"/>
      <w:tabs>
        <w:tab w:val="left" w:pos="540"/>
      </w:tabs>
      <w:wordWrap w:val="0"/>
      <w:autoSpaceDE w:val="0"/>
      <w:autoSpaceDN w:val="0"/>
      <w:adjustRightInd/>
      <w:spacing w:line="240" w:lineRule="auto"/>
      <w:jc w:val="center"/>
      <w:textAlignment w:val="auto"/>
    </w:pPr>
    <w:rPr>
      <w:rFonts w:ascii="Arial" w:eastAsia="Gulim" w:hAnsi="Arial" w:cs="Batang"/>
      <w:b/>
      <w:bCs/>
      <w:color w:val="FFFFFF"/>
      <w:kern w:val="2"/>
      <w:sz w:val="20"/>
    </w:rPr>
  </w:style>
  <w:style w:type="paragraph" w:customStyle="1" w:styleId="-2">
    <w:name w:val="목록-2"/>
    <w:basedOn w:val="aff2"/>
    <w:link w:val="-2Char"/>
    <w:qFormat/>
    <w:rsid w:val="006C7F33"/>
    <w:pPr>
      <w:widowControl w:val="0"/>
      <w:numPr>
        <w:numId w:val="24"/>
      </w:numPr>
      <w:wordWrap w:val="0"/>
      <w:autoSpaceDE w:val="0"/>
      <w:autoSpaceDN w:val="0"/>
      <w:adjustRightInd/>
      <w:spacing w:before="160" w:after="160" w:line="280" w:lineRule="exact"/>
      <w:ind w:leftChars="0" w:left="0" w:rightChars="100" w:right="100"/>
      <w:textAlignment w:val="auto"/>
    </w:pPr>
    <w:rPr>
      <w:rFonts w:ascii="Malgun Gothic" w:eastAsia="Malgun Gothic" w:hAnsi="Malgun Gothic"/>
      <w:kern w:val="2"/>
      <w:sz w:val="20"/>
      <w:szCs w:val="22"/>
      <w:lang w:val="en-US" w:eastAsia="ko-KR"/>
    </w:rPr>
  </w:style>
  <w:style w:type="character" w:customStyle="1" w:styleId="-2Char">
    <w:name w:val="목록-2 Char"/>
    <w:link w:val="-2"/>
    <w:rsid w:val="006C7F33"/>
    <w:rPr>
      <w:rFonts w:ascii="Malgun Gothic" w:eastAsia="Malgun Gothic" w:hAnsi="Malgun Gothic"/>
      <w:kern w:val="2"/>
      <w:szCs w:val="22"/>
    </w:rPr>
  </w:style>
  <w:style w:type="paragraph" w:customStyle="1" w:styleId="affb">
    <w:name w:val="표준 굵은글꼴 중앙정렬"/>
    <w:basedOn w:val="a9"/>
    <w:qFormat/>
    <w:rsid w:val="006C7F33"/>
    <w:pPr>
      <w:widowControl w:val="0"/>
      <w:wordWrap w:val="0"/>
      <w:autoSpaceDE w:val="0"/>
      <w:autoSpaceDN w:val="0"/>
      <w:adjustRightInd/>
      <w:spacing w:line="240" w:lineRule="auto"/>
      <w:jc w:val="center"/>
      <w:textAlignment w:val="auto"/>
    </w:pPr>
    <w:rPr>
      <w:b/>
      <w:sz w:val="20"/>
      <w:szCs w:val="22"/>
    </w:rPr>
  </w:style>
  <w:style w:type="paragraph" w:customStyle="1" w:styleId="Indent">
    <w:name w:val="Indent"/>
    <w:basedOn w:val="a9"/>
    <w:rsid w:val="00191939"/>
    <w:pPr>
      <w:keepNext/>
      <w:overflowPunct w:val="0"/>
      <w:autoSpaceDE w:val="0"/>
      <w:autoSpaceDN w:val="0"/>
      <w:spacing w:before="120" w:line="240" w:lineRule="auto"/>
      <w:ind w:left="720"/>
      <w:jc w:val="left"/>
    </w:pPr>
    <w:rPr>
      <w:rFonts w:ascii="Book Antiqua" w:eastAsia="BatangChe" w:hAnsi="Book Antiqua"/>
      <w:sz w:val="20"/>
    </w:rPr>
  </w:style>
  <w:style w:type="paragraph" w:customStyle="1" w:styleId="Indent3">
    <w:name w:val="Indent3"/>
    <w:basedOn w:val="a9"/>
    <w:rsid w:val="00191939"/>
    <w:pPr>
      <w:overflowPunct w:val="0"/>
      <w:autoSpaceDE w:val="0"/>
      <w:autoSpaceDN w:val="0"/>
      <w:spacing w:before="120" w:line="240" w:lineRule="auto"/>
      <w:ind w:left="2160"/>
      <w:jc w:val="left"/>
    </w:pPr>
    <w:rPr>
      <w:rFonts w:ascii="Book Antiqua" w:eastAsia="BatangChe" w:hAnsi="Book Antiqua"/>
      <w:sz w:val="20"/>
    </w:rPr>
  </w:style>
  <w:style w:type="paragraph" w:customStyle="1" w:styleId="Indent4">
    <w:name w:val="Indent4"/>
    <w:basedOn w:val="a9"/>
    <w:rsid w:val="00191939"/>
    <w:pPr>
      <w:overflowPunct w:val="0"/>
      <w:autoSpaceDE w:val="0"/>
      <w:autoSpaceDN w:val="0"/>
      <w:spacing w:before="120" w:line="240" w:lineRule="auto"/>
      <w:ind w:left="2520"/>
      <w:jc w:val="left"/>
    </w:pPr>
    <w:rPr>
      <w:rFonts w:ascii="Book Antiqua" w:eastAsia="BatangChe" w:hAnsi="Book Antiqua"/>
      <w:color w:val="000000"/>
      <w:sz w:val="20"/>
    </w:rPr>
  </w:style>
  <w:style w:type="paragraph" w:customStyle="1" w:styleId="Bullet">
    <w:name w:val="Bullet"/>
    <w:basedOn w:val="a9"/>
    <w:rsid w:val="00191939"/>
    <w:pPr>
      <w:keepLines/>
      <w:overflowPunct w:val="0"/>
      <w:autoSpaceDE w:val="0"/>
      <w:autoSpaceDN w:val="0"/>
      <w:spacing w:after="120" w:line="240" w:lineRule="auto"/>
      <w:ind w:left="1080" w:hanging="360"/>
      <w:jc w:val="left"/>
    </w:pPr>
    <w:rPr>
      <w:rFonts w:ascii="Arial" w:eastAsia="BatangChe" w:hAnsi="Arial"/>
      <w:sz w:val="20"/>
    </w:rPr>
  </w:style>
  <w:style w:type="paragraph" w:customStyle="1" w:styleId="TextBullet">
    <w:name w:val="Text Bullet"/>
    <w:basedOn w:val="Bullet"/>
    <w:rsid w:val="00191939"/>
    <w:pPr>
      <w:spacing w:after="0"/>
      <w:ind w:left="2160"/>
    </w:pPr>
  </w:style>
  <w:style w:type="paragraph" w:customStyle="1" w:styleId="TextBullet2">
    <w:name w:val="Text Bullet 2"/>
    <w:basedOn w:val="TextBullet"/>
    <w:rsid w:val="00191939"/>
    <w:pPr>
      <w:spacing w:after="120"/>
    </w:pPr>
  </w:style>
  <w:style w:type="paragraph" w:customStyle="1" w:styleId="Graphic">
    <w:name w:val="Graphic"/>
    <w:basedOn w:val="a9"/>
    <w:next w:val="a9"/>
    <w:rsid w:val="00191939"/>
    <w:pPr>
      <w:keepLines/>
      <w:overflowPunct w:val="0"/>
      <w:autoSpaceDE w:val="0"/>
      <w:autoSpaceDN w:val="0"/>
      <w:spacing w:before="240" w:after="240" w:line="240" w:lineRule="auto"/>
      <w:jc w:val="center"/>
    </w:pPr>
    <w:rPr>
      <w:rFonts w:ascii="Arial" w:eastAsia="BatangChe" w:hAnsi="Arial"/>
      <w:sz w:val="20"/>
    </w:rPr>
  </w:style>
  <w:style w:type="paragraph" w:customStyle="1" w:styleId="Bullet2">
    <w:name w:val="Bullet2"/>
    <w:basedOn w:val="Bullet3"/>
    <w:rsid w:val="00191939"/>
    <w:pPr>
      <w:ind w:left="1800"/>
    </w:pPr>
  </w:style>
  <w:style w:type="paragraph" w:customStyle="1" w:styleId="Bullet3">
    <w:name w:val="Bullet3"/>
    <w:basedOn w:val="Bullet"/>
    <w:rsid w:val="00191939"/>
    <w:pPr>
      <w:spacing w:after="0"/>
      <w:ind w:left="2520"/>
    </w:pPr>
    <w:rPr>
      <w:rFonts w:ascii="Book Antiqua" w:hAnsi="Book Antiqua"/>
    </w:rPr>
  </w:style>
  <w:style w:type="paragraph" w:customStyle="1" w:styleId="Bullet4">
    <w:name w:val="Bullet4"/>
    <w:basedOn w:val="Bullet"/>
    <w:rsid w:val="00191939"/>
    <w:pPr>
      <w:spacing w:after="0"/>
      <w:ind w:left="3240"/>
    </w:pPr>
    <w:rPr>
      <w:rFonts w:ascii="Book Antiqua" w:hAnsi="Book Antiqua"/>
      <w:color w:val="000000"/>
    </w:rPr>
  </w:style>
  <w:style w:type="paragraph" w:customStyle="1" w:styleId="310">
    <w:name w:val="본문 31"/>
    <w:basedOn w:val="27"/>
    <w:rsid w:val="00191939"/>
    <w:pPr>
      <w:ind w:left="720"/>
    </w:pPr>
    <w:rPr>
      <w:sz w:val="20"/>
    </w:rPr>
  </w:style>
  <w:style w:type="paragraph" w:customStyle="1" w:styleId="TitlePageMainHead">
    <w:name w:val="Title Page Main Head"/>
    <w:rsid w:val="00191939"/>
    <w:pPr>
      <w:suppressLineNumbers/>
      <w:overflowPunct w:val="0"/>
      <w:autoSpaceDE w:val="0"/>
      <w:autoSpaceDN w:val="0"/>
      <w:adjustRightInd w:val="0"/>
      <w:spacing w:before="1920" w:line="720" w:lineRule="exact"/>
      <w:jc w:val="right"/>
      <w:textAlignment w:val="baseline"/>
    </w:pPr>
    <w:rPr>
      <w:b/>
      <w:sz w:val="48"/>
    </w:rPr>
  </w:style>
  <w:style w:type="paragraph" w:customStyle="1" w:styleId="Indent1">
    <w:name w:val="Indent1"/>
    <w:basedOn w:val="a9"/>
    <w:rsid w:val="00191939"/>
    <w:pPr>
      <w:overflowPunct w:val="0"/>
      <w:autoSpaceDE w:val="0"/>
      <w:autoSpaceDN w:val="0"/>
      <w:spacing w:line="240" w:lineRule="auto"/>
      <w:ind w:left="720" w:hanging="720"/>
      <w:jc w:val="left"/>
    </w:pPr>
    <w:rPr>
      <w:rFonts w:ascii="Book Antiqua" w:eastAsia="BatangChe" w:hAnsi="Book Antiqua"/>
      <w:sz w:val="20"/>
    </w:rPr>
  </w:style>
  <w:style w:type="paragraph" w:customStyle="1" w:styleId="Normal1stindent">
    <w:name w:val="Normal 1st indent"/>
    <w:basedOn w:val="a9"/>
    <w:rsid w:val="00191939"/>
    <w:pPr>
      <w:overflowPunct w:val="0"/>
      <w:autoSpaceDE w:val="0"/>
      <w:autoSpaceDN w:val="0"/>
      <w:spacing w:line="240" w:lineRule="auto"/>
      <w:ind w:left="2160" w:hanging="720"/>
      <w:jc w:val="left"/>
    </w:pPr>
    <w:rPr>
      <w:rFonts w:ascii="Book Antiqua" w:eastAsia="BatangChe" w:hAnsi="Book Antiqua"/>
      <w:sz w:val="20"/>
    </w:rPr>
  </w:style>
  <w:style w:type="paragraph" w:customStyle="1" w:styleId="Normal2ndindent">
    <w:name w:val="Normal 2nd indent"/>
    <w:basedOn w:val="Normal1stindent"/>
    <w:rsid w:val="00191939"/>
    <w:pPr>
      <w:ind w:left="2880"/>
    </w:pPr>
  </w:style>
  <w:style w:type="paragraph" w:customStyle="1" w:styleId="Note">
    <w:name w:val="Note"/>
    <w:basedOn w:val="Note2"/>
    <w:rsid w:val="00191939"/>
    <w:pPr>
      <w:ind w:left="1440"/>
    </w:pPr>
  </w:style>
  <w:style w:type="paragraph" w:customStyle="1" w:styleId="Note2">
    <w:name w:val="Note2"/>
    <w:basedOn w:val="a9"/>
    <w:rsid w:val="00191939"/>
    <w:pPr>
      <w:tabs>
        <w:tab w:val="left" w:pos="2880"/>
      </w:tabs>
      <w:overflowPunct w:val="0"/>
      <w:autoSpaceDE w:val="0"/>
      <w:autoSpaceDN w:val="0"/>
      <w:spacing w:before="120" w:line="240" w:lineRule="auto"/>
      <w:ind w:left="2160" w:hanging="720"/>
      <w:jc w:val="left"/>
    </w:pPr>
    <w:rPr>
      <w:rFonts w:ascii="Book Antiqua" w:eastAsia="BatangChe" w:hAnsi="Book Antiqua"/>
      <w:sz w:val="20"/>
    </w:rPr>
  </w:style>
  <w:style w:type="paragraph" w:customStyle="1" w:styleId="Note3">
    <w:name w:val="Note3"/>
    <w:basedOn w:val="Bullet3"/>
    <w:rsid w:val="00191939"/>
    <w:pPr>
      <w:keepLines w:val="0"/>
      <w:tabs>
        <w:tab w:val="left" w:pos="2880"/>
      </w:tabs>
      <w:spacing w:before="120"/>
      <w:ind w:left="2880" w:hanging="720"/>
    </w:pPr>
  </w:style>
  <w:style w:type="paragraph" w:customStyle="1" w:styleId="Note4">
    <w:name w:val="Note4"/>
    <w:basedOn w:val="Note3"/>
    <w:rsid w:val="00191939"/>
    <w:pPr>
      <w:ind w:left="3240"/>
    </w:pPr>
  </w:style>
  <w:style w:type="paragraph" w:customStyle="1" w:styleId="Style1">
    <w:name w:val="Style1"/>
    <w:basedOn w:val="Bullet"/>
    <w:rsid w:val="00191939"/>
    <w:pPr>
      <w:ind w:left="2520"/>
    </w:pPr>
  </w:style>
  <w:style w:type="paragraph" w:customStyle="1" w:styleId="Title12">
    <w:name w:val="Title12"/>
    <w:basedOn w:val="aff6"/>
    <w:rsid w:val="00191939"/>
    <w:pPr>
      <w:keepNext/>
      <w:keepLines/>
      <w:tabs>
        <w:tab w:val="left" w:pos="720"/>
      </w:tabs>
      <w:overflowPunct w:val="0"/>
      <w:autoSpaceDE w:val="0"/>
      <w:autoSpaceDN w:val="0"/>
      <w:spacing w:line="240" w:lineRule="auto"/>
      <w:jc w:val="center"/>
      <w:outlineLvl w:val="9"/>
    </w:pPr>
    <w:rPr>
      <w:rFonts w:ascii="Arial" w:eastAsia="BatangChe" w:hAnsi="Arial"/>
      <w:bCs w:val="0"/>
      <w:sz w:val="24"/>
      <w:szCs w:val="20"/>
      <w:lang w:val="en-GB" w:eastAsia="ko-KR"/>
    </w:rPr>
  </w:style>
  <w:style w:type="paragraph" w:customStyle="1" w:styleId="TOCHeading1">
    <w:name w:val="TOC Heading1"/>
    <w:basedOn w:val="1"/>
    <w:next w:val="a9"/>
    <w:qFormat/>
    <w:rsid w:val="00191939"/>
    <w:pPr>
      <w:keepLines/>
      <w:pageBreakBefore w:val="0"/>
      <w:widowControl/>
      <w:wordWrap/>
      <w:overflowPunct w:val="0"/>
      <w:autoSpaceDE w:val="0"/>
      <w:autoSpaceDN w:val="0"/>
      <w:spacing w:after="0" w:line="240" w:lineRule="auto"/>
      <w:ind w:left="720" w:hanging="720"/>
      <w:jc w:val="center"/>
      <w:outlineLvl w:val="9"/>
    </w:pPr>
    <w:rPr>
      <w:rFonts w:ascii="Arial" w:eastAsia="BatangChe"/>
      <w:sz w:val="32"/>
      <w:szCs w:val="20"/>
    </w:rPr>
  </w:style>
  <w:style w:type="paragraph" w:customStyle="1" w:styleId="affc">
    <w:name w:val="개요글"/>
    <w:basedOn w:val="a9"/>
    <w:rsid w:val="00191939"/>
    <w:pPr>
      <w:overflowPunct w:val="0"/>
      <w:spacing w:line="260" w:lineRule="atLeast"/>
      <w:ind w:left="425" w:hanging="720"/>
      <w:jc w:val="left"/>
    </w:pPr>
    <w:rPr>
      <w:rFonts w:ascii="BatangChe" w:eastAsia="BatangChe" w:hAnsi="Book Antiqua"/>
      <w:sz w:val="20"/>
    </w:rPr>
  </w:style>
  <w:style w:type="paragraph" w:customStyle="1" w:styleId="AuthorDateTitlePa">
    <w:name w:val="Author/Date Title Pa"/>
    <w:rsid w:val="00191939"/>
    <w:pPr>
      <w:suppressLineNumbers/>
      <w:overflowPunct w:val="0"/>
      <w:autoSpaceDE w:val="0"/>
      <w:autoSpaceDN w:val="0"/>
      <w:adjustRightInd w:val="0"/>
      <w:spacing w:line="240" w:lineRule="exact"/>
      <w:jc w:val="right"/>
      <w:textAlignment w:val="baseline"/>
    </w:pPr>
    <w:rPr>
      <w:i/>
    </w:rPr>
  </w:style>
  <w:style w:type="paragraph" w:customStyle="1" w:styleId="Approvals">
    <w:name w:val="Approvals"/>
    <w:basedOn w:val="a9"/>
    <w:rsid w:val="00191939"/>
    <w:pPr>
      <w:overflowPunct w:val="0"/>
      <w:autoSpaceDE w:val="0"/>
      <w:autoSpaceDN w:val="0"/>
      <w:spacing w:line="240" w:lineRule="auto"/>
      <w:jc w:val="left"/>
    </w:pPr>
    <w:rPr>
      <w:rFonts w:ascii="Arial" w:eastAsia="BatangChe" w:hAnsi="Arial"/>
      <w:b/>
      <w:sz w:val="24"/>
    </w:rPr>
  </w:style>
  <w:style w:type="paragraph" w:customStyle="1" w:styleId="Indent20">
    <w:name w:val="Indent 2"/>
    <w:basedOn w:val="a9"/>
    <w:next w:val="a9"/>
    <w:rsid w:val="00191939"/>
    <w:pPr>
      <w:keepLines/>
      <w:overflowPunct w:val="0"/>
      <w:autoSpaceDE w:val="0"/>
      <w:autoSpaceDN w:val="0"/>
      <w:spacing w:after="120" w:line="240" w:lineRule="auto"/>
      <w:ind w:left="1800" w:hanging="720"/>
      <w:jc w:val="left"/>
    </w:pPr>
    <w:rPr>
      <w:rFonts w:ascii="Arial" w:eastAsia="BatangChe" w:hAnsi="Arial"/>
      <w:color w:val="000000"/>
      <w:sz w:val="20"/>
    </w:rPr>
  </w:style>
  <w:style w:type="paragraph" w:customStyle="1" w:styleId="TableTitle">
    <w:name w:val="Table Title"/>
    <w:basedOn w:val="TableText"/>
    <w:rsid w:val="00191939"/>
    <w:pPr>
      <w:keepNext/>
      <w:spacing w:before="240"/>
      <w:jc w:val="center"/>
    </w:pPr>
    <w:rPr>
      <w:b/>
      <w:sz w:val="24"/>
    </w:rPr>
  </w:style>
  <w:style w:type="paragraph" w:customStyle="1" w:styleId="a">
    <w:name w:val="중제목"/>
    <w:basedOn w:val="a9"/>
    <w:next w:val="a9"/>
    <w:rsid w:val="00191939"/>
    <w:pPr>
      <w:numPr>
        <w:numId w:val="27"/>
      </w:numPr>
      <w:tabs>
        <w:tab w:val="left" w:pos="1134"/>
      </w:tabs>
      <w:overflowPunct w:val="0"/>
      <w:spacing w:line="260" w:lineRule="atLeast"/>
      <w:ind w:left="720" w:hanging="720"/>
      <w:jc w:val="left"/>
    </w:pPr>
    <w:rPr>
      <w:rFonts w:ascii="Arial" w:eastAsia="DotumChe" w:hAnsi="Book Antiqua"/>
      <w:sz w:val="32"/>
    </w:rPr>
  </w:style>
  <w:style w:type="character" w:customStyle="1" w:styleId="affd">
    <w:name w:val="本文第一層縮排 字元"/>
    <w:link w:val="affe"/>
    <w:semiHidden/>
    <w:rsid w:val="00191939"/>
    <w:rPr>
      <w:rFonts w:ascii="Book Antiqua" w:eastAsia="Malgun Gothic" w:hAnsi="Book Antiqua"/>
      <w:sz w:val="22"/>
    </w:rPr>
  </w:style>
  <w:style w:type="paragraph" w:styleId="affe">
    <w:name w:val="Body Text First Indent"/>
    <w:basedOn w:val="af6"/>
    <w:link w:val="affd"/>
    <w:semiHidden/>
    <w:rsid w:val="00191939"/>
    <w:pPr>
      <w:overflowPunct w:val="0"/>
      <w:autoSpaceDE w:val="0"/>
      <w:autoSpaceDN w:val="0"/>
      <w:spacing w:line="240" w:lineRule="auto"/>
      <w:ind w:left="1440" w:firstLineChars="100" w:firstLine="210"/>
      <w:jc w:val="left"/>
    </w:pPr>
    <w:rPr>
      <w:rFonts w:ascii="Book Antiqua" w:eastAsia="BatangChe" w:hAnsi="Book Antiqua"/>
      <w:sz w:val="20"/>
    </w:rPr>
  </w:style>
  <w:style w:type="character" w:customStyle="1" w:styleId="CharCharChar">
    <w:name w:val="본문 첫 줄 들여쓰기 Char Char Char"/>
    <w:rsid w:val="00191939"/>
    <w:rPr>
      <w:rFonts w:ascii="Book Antiqua" w:eastAsia="BatangChe" w:hAnsi="Book Antiqua"/>
      <w:lang w:val="en-US" w:eastAsia="ko-KR" w:bidi="ar-SA"/>
    </w:rPr>
  </w:style>
  <w:style w:type="character" w:customStyle="1" w:styleId="CharChar">
    <w:name w:val="Char Char"/>
    <w:rsid w:val="00191939"/>
    <w:rPr>
      <w:rFonts w:ascii="Arial" w:eastAsia="BatangChe" w:hAnsi="Arial"/>
      <w:b/>
      <w:lang w:val="en-US" w:eastAsia="ko-KR" w:bidi="ar-SA"/>
    </w:rPr>
  </w:style>
  <w:style w:type="paragraph" w:styleId="2">
    <w:name w:val="List Bullet 2"/>
    <w:basedOn w:val="a9"/>
    <w:autoRedefine/>
    <w:semiHidden/>
    <w:rsid w:val="00191939"/>
    <w:pPr>
      <w:numPr>
        <w:numId w:val="28"/>
      </w:numPr>
      <w:overflowPunct w:val="0"/>
      <w:autoSpaceDE w:val="0"/>
      <w:autoSpaceDN w:val="0"/>
      <w:spacing w:line="240" w:lineRule="auto"/>
      <w:jc w:val="left"/>
    </w:pPr>
    <w:rPr>
      <w:rFonts w:ascii="Book Antiqua" w:eastAsia="BatangChe" w:hAnsi="Book Antiqua"/>
      <w:sz w:val="20"/>
    </w:rPr>
  </w:style>
  <w:style w:type="paragraph" w:customStyle="1" w:styleId="2251">
    <w:name w:val="스타일 목차 2 + 왼쪽:  2.5 글자 오른쪽:  1 글자"/>
    <w:basedOn w:val="23"/>
    <w:rsid w:val="00191939"/>
    <w:pPr>
      <w:tabs>
        <w:tab w:val="clear" w:pos="9240"/>
        <w:tab w:val="left" w:pos="1200"/>
        <w:tab w:val="left" w:pos="1600"/>
        <w:tab w:val="right" w:leader="dot" w:pos="9440"/>
      </w:tabs>
      <w:overflowPunct w:val="0"/>
      <w:autoSpaceDE w:val="0"/>
      <w:autoSpaceDN w:val="0"/>
      <w:spacing w:before="120" w:after="120" w:line="320" w:lineRule="atLeast"/>
      <w:ind w:leftChars="400" w:left="1120" w:rightChars="100" w:right="200"/>
    </w:pPr>
    <w:rPr>
      <w:rFonts w:ascii="Times New Roman" w:eastAsia="BatangChe" w:hAnsi="Times New Roman" w:cs="Batang"/>
      <w:b w:val="0"/>
      <w:smallCaps/>
      <w:sz w:val="20"/>
      <w:szCs w:val="20"/>
    </w:rPr>
  </w:style>
  <w:style w:type="paragraph" w:customStyle="1" w:styleId="111">
    <w:name w:val="스타일 목차 1 + 왼쪽:  1 글자 오른쪽:  1 글자"/>
    <w:basedOn w:val="13"/>
    <w:rsid w:val="00191939"/>
    <w:pPr>
      <w:tabs>
        <w:tab w:val="clear" w:pos="9240"/>
        <w:tab w:val="right" w:leader="dot" w:pos="9440"/>
      </w:tabs>
      <w:overflowPunct w:val="0"/>
      <w:autoSpaceDE w:val="0"/>
      <w:autoSpaceDN w:val="0"/>
      <w:spacing w:after="120" w:line="240" w:lineRule="auto"/>
      <w:ind w:leftChars="200" w:left="1120" w:rightChars="100" w:right="200" w:hanging="567"/>
    </w:pPr>
    <w:rPr>
      <w:rFonts w:ascii="Times New Roman" w:eastAsia="BatangChe" w:hAnsi="Times New Roman" w:cs="Batang"/>
      <w:bCs/>
      <w:sz w:val="20"/>
      <w:szCs w:val="20"/>
    </w:rPr>
  </w:style>
  <w:style w:type="character" w:customStyle="1" w:styleId="afff">
    <w:name w:val="註解文字 字元"/>
    <w:link w:val="afff0"/>
    <w:semiHidden/>
    <w:rsid w:val="00191939"/>
    <w:rPr>
      <w:rFonts w:eastAsia="Batang"/>
      <w:lang w:eastAsia="en-US"/>
    </w:rPr>
  </w:style>
  <w:style w:type="paragraph" w:styleId="afff0">
    <w:name w:val="annotation text"/>
    <w:basedOn w:val="a9"/>
    <w:link w:val="afff"/>
    <w:semiHidden/>
    <w:rsid w:val="00191939"/>
    <w:pPr>
      <w:widowControl w:val="0"/>
      <w:adjustRightInd/>
      <w:spacing w:line="240" w:lineRule="atLeast"/>
      <w:jc w:val="left"/>
      <w:textAlignment w:val="auto"/>
    </w:pPr>
    <w:rPr>
      <w:rFonts w:ascii="Times New Roman" w:eastAsia="Batang" w:hAnsi="Times New Roman"/>
      <w:sz w:val="20"/>
      <w:lang w:eastAsia="en-US"/>
    </w:rPr>
  </w:style>
  <w:style w:type="paragraph" w:customStyle="1" w:styleId="Arial16pt13pt">
    <w:name w:val="스타일 (영어) Arial (한글) 돋움체 16 pt 굵게 줄 간격: 최소 13 pt"/>
    <w:basedOn w:val="a9"/>
    <w:autoRedefine/>
    <w:rsid w:val="00191939"/>
    <w:pPr>
      <w:overflowPunct w:val="0"/>
      <w:autoSpaceDE w:val="0"/>
      <w:autoSpaceDN w:val="0"/>
      <w:spacing w:line="260" w:lineRule="atLeast"/>
      <w:ind w:leftChars="100" w:left="1840" w:rightChars="100" w:right="100" w:hanging="720"/>
      <w:jc w:val="left"/>
    </w:pPr>
    <w:rPr>
      <w:rFonts w:ascii="Arial" w:eastAsia="DotumChe" w:hAnsi="Book Antiqua" w:cs="Batang"/>
      <w:b/>
      <w:bCs/>
      <w:sz w:val="32"/>
    </w:rPr>
  </w:style>
  <w:style w:type="character" w:customStyle="1" w:styleId="CharChar1">
    <w:name w:val="Char Char1"/>
    <w:rsid w:val="00191939"/>
    <w:rPr>
      <w:rFonts w:ascii="Book Antiqua" w:hAnsi="Book Antiqua"/>
    </w:rPr>
  </w:style>
  <w:style w:type="character" w:customStyle="1" w:styleId="m1">
    <w:name w:val="m1"/>
    <w:rsid w:val="00191939"/>
    <w:rPr>
      <w:color w:val="0000FF"/>
    </w:rPr>
  </w:style>
  <w:style w:type="character" w:customStyle="1" w:styleId="pi1">
    <w:name w:val="pi1"/>
    <w:rsid w:val="00191939"/>
    <w:rPr>
      <w:color w:val="0000FF"/>
    </w:rPr>
  </w:style>
  <w:style w:type="character" w:customStyle="1" w:styleId="t1">
    <w:name w:val="t1"/>
    <w:rsid w:val="00191939"/>
    <w:rPr>
      <w:color w:val="990000"/>
    </w:rPr>
  </w:style>
  <w:style w:type="character" w:customStyle="1" w:styleId="b1">
    <w:name w:val="b1"/>
    <w:rsid w:val="00191939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tx1">
    <w:name w:val="tx1"/>
    <w:rsid w:val="00191939"/>
    <w:rPr>
      <w:b/>
      <w:bCs/>
    </w:rPr>
  </w:style>
  <w:style w:type="paragraph" w:customStyle="1" w:styleId="b">
    <w:name w:val="b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Courier New" w:eastAsia="Batang" w:hAnsi="Courier New" w:cs="Courier New"/>
      <w:b/>
      <w:bCs/>
      <w:color w:val="FF0000"/>
      <w:sz w:val="24"/>
      <w:szCs w:val="24"/>
    </w:rPr>
  </w:style>
  <w:style w:type="paragraph" w:customStyle="1" w:styleId="e">
    <w:name w:val="e"/>
    <w:basedOn w:val="a9"/>
    <w:rsid w:val="00191939"/>
    <w:pPr>
      <w:adjustRightInd/>
      <w:spacing w:before="100" w:beforeAutospacing="1" w:after="100" w:afterAutospacing="1" w:line="240" w:lineRule="auto"/>
      <w:ind w:left="240" w:right="240" w:hanging="240"/>
      <w:jc w:val="left"/>
      <w:textAlignment w:val="auto"/>
    </w:pPr>
    <w:rPr>
      <w:rFonts w:ascii="Arial Unicode MS" w:eastAsia="Batang" w:hAnsi="Arial Unicode MS"/>
      <w:sz w:val="24"/>
      <w:szCs w:val="24"/>
    </w:rPr>
  </w:style>
  <w:style w:type="paragraph" w:customStyle="1" w:styleId="k">
    <w:name w:val="k"/>
    <w:basedOn w:val="a9"/>
    <w:rsid w:val="00191939"/>
    <w:pPr>
      <w:adjustRightInd/>
      <w:spacing w:before="100" w:beforeAutospacing="1" w:after="100" w:afterAutospacing="1" w:line="240" w:lineRule="auto"/>
      <w:ind w:left="240" w:right="240" w:hanging="240"/>
      <w:jc w:val="left"/>
      <w:textAlignment w:val="auto"/>
    </w:pPr>
    <w:rPr>
      <w:rFonts w:ascii="Arial Unicode MS" w:eastAsia="Batang" w:hAnsi="Arial Unicode MS"/>
      <w:sz w:val="24"/>
      <w:szCs w:val="24"/>
    </w:rPr>
  </w:style>
  <w:style w:type="paragraph" w:customStyle="1" w:styleId="t">
    <w:name w:val="t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990000"/>
      <w:sz w:val="24"/>
      <w:szCs w:val="24"/>
    </w:rPr>
  </w:style>
  <w:style w:type="paragraph" w:customStyle="1" w:styleId="xt">
    <w:name w:val="xt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990099"/>
      <w:sz w:val="24"/>
      <w:szCs w:val="24"/>
    </w:rPr>
  </w:style>
  <w:style w:type="paragraph" w:customStyle="1" w:styleId="ns">
    <w:name w:val="ns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FF0000"/>
      <w:sz w:val="24"/>
      <w:szCs w:val="24"/>
    </w:rPr>
  </w:style>
  <w:style w:type="paragraph" w:customStyle="1" w:styleId="dt">
    <w:name w:val="dt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008000"/>
      <w:sz w:val="24"/>
      <w:szCs w:val="24"/>
    </w:rPr>
  </w:style>
  <w:style w:type="paragraph" w:customStyle="1" w:styleId="m">
    <w:name w:val="m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0000FF"/>
      <w:sz w:val="24"/>
      <w:szCs w:val="24"/>
    </w:rPr>
  </w:style>
  <w:style w:type="paragraph" w:customStyle="1" w:styleId="tx">
    <w:name w:val="tx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b/>
      <w:bCs/>
      <w:sz w:val="24"/>
      <w:szCs w:val="24"/>
    </w:rPr>
  </w:style>
  <w:style w:type="paragraph" w:customStyle="1" w:styleId="db">
    <w:name w:val="db"/>
    <w:basedOn w:val="a9"/>
    <w:rsid w:val="00191939"/>
    <w:pPr>
      <w:pBdr>
        <w:left w:val="single" w:sz="6" w:space="4" w:color="CCCCCC"/>
      </w:pBdr>
      <w:adjustRightInd/>
      <w:spacing w:line="240" w:lineRule="auto"/>
      <w:ind w:left="240"/>
      <w:jc w:val="left"/>
      <w:textAlignment w:val="auto"/>
    </w:pPr>
    <w:rPr>
      <w:rFonts w:ascii="Courier" w:eastAsia="Batang" w:hAnsi="Courier"/>
      <w:sz w:val="24"/>
      <w:szCs w:val="24"/>
    </w:rPr>
  </w:style>
  <w:style w:type="paragraph" w:customStyle="1" w:styleId="di">
    <w:name w:val="di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Courier" w:eastAsia="Batang" w:hAnsi="Courier"/>
      <w:sz w:val="24"/>
      <w:szCs w:val="24"/>
    </w:rPr>
  </w:style>
  <w:style w:type="paragraph" w:customStyle="1" w:styleId="d">
    <w:name w:val="d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0000FF"/>
      <w:sz w:val="24"/>
      <w:szCs w:val="24"/>
    </w:rPr>
  </w:style>
  <w:style w:type="paragraph" w:customStyle="1" w:styleId="pi">
    <w:name w:val="pi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Batang" w:hAnsi="Arial Unicode MS"/>
      <w:color w:val="0000FF"/>
      <w:sz w:val="24"/>
      <w:szCs w:val="24"/>
    </w:rPr>
  </w:style>
  <w:style w:type="paragraph" w:customStyle="1" w:styleId="cb">
    <w:name w:val="cb"/>
    <w:basedOn w:val="a9"/>
    <w:rsid w:val="00191939"/>
    <w:pPr>
      <w:adjustRightInd/>
      <w:spacing w:line="240" w:lineRule="auto"/>
      <w:ind w:left="240"/>
      <w:jc w:val="left"/>
      <w:textAlignment w:val="auto"/>
    </w:pPr>
    <w:rPr>
      <w:rFonts w:ascii="Courier" w:eastAsia="Batang" w:hAnsi="Courier"/>
      <w:color w:val="888888"/>
      <w:sz w:val="24"/>
      <w:szCs w:val="24"/>
    </w:rPr>
  </w:style>
  <w:style w:type="paragraph" w:customStyle="1" w:styleId="ci">
    <w:name w:val="ci"/>
    <w:basedOn w:val="a9"/>
    <w:rsid w:val="00191939"/>
    <w:pPr>
      <w:adjustRightInd/>
      <w:spacing w:before="100" w:beforeAutospacing="1" w:after="100" w:afterAutospacing="1" w:line="240" w:lineRule="auto"/>
      <w:jc w:val="left"/>
      <w:textAlignment w:val="auto"/>
    </w:pPr>
    <w:rPr>
      <w:rFonts w:ascii="Courier" w:eastAsia="Batang" w:hAnsi="Courier"/>
      <w:color w:val="888888"/>
      <w:sz w:val="24"/>
      <w:szCs w:val="24"/>
    </w:rPr>
  </w:style>
  <w:style w:type="paragraph" w:customStyle="1" w:styleId="-4">
    <w:name w:val="표지-버전"/>
    <w:rsid w:val="00191939"/>
    <w:pPr>
      <w:jc w:val="right"/>
    </w:pPr>
    <w:rPr>
      <w:rFonts w:ascii="BatangChe" w:hAnsi="BatangChe"/>
      <w:b/>
      <w:sz w:val="24"/>
    </w:rPr>
  </w:style>
  <w:style w:type="paragraph" w:customStyle="1" w:styleId="afff1">
    <w:name w:val="표준본문"/>
    <w:basedOn w:val="a9"/>
    <w:rsid w:val="00191939"/>
    <w:pPr>
      <w:widowControl w:val="0"/>
      <w:wordWrap w:val="0"/>
      <w:autoSpaceDE w:val="0"/>
      <w:autoSpaceDN w:val="0"/>
      <w:adjustRightInd/>
      <w:spacing w:line="240" w:lineRule="auto"/>
      <w:textAlignment w:val="auto"/>
    </w:pPr>
    <w:rPr>
      <w:rFonts w:ascii="Batang" w:eastAsia="Batang" w:hAnsi="Times New Roman"/>
      <w:kern w:val="2"/>
      <w:sz w:val="20"/>
      <w:szCs w:val="24"/>
    </w:rPr>
  </w:style>
  <w:style w:type="character" w:customStyle="1" w:styleId="CharChar2">
    <w:name w:val="Char Char2"/>
    <w:rsid w:val="00191939"/>
    <w:rPr>
      <w:rFonts w:ascii="Lucida Console" w:eastAsia="GulimChe" w:hAnsi="Lucida Console" w:cs="GulimChe"/>
      <w:sz w:val="22"/>
      <w:szCs w:val="22"/>
    </w:rPr>
  </w:style>
  <w:style w:type="character" w:customStyle="1" w:styleId="2a">
    <w:name w:val="本文縮排 2 字元"/>
    <w:link w:val="2b"/>
    <w:semiHidden/>
    <w:rsid w:val="00191939"/>
    <w:rPr>
      <w:rFonts w:ascii="Malgun Gothic" w:eastAsia="Malgun Gothic" w:hAnsi="Malgun Gothic"/>
    </w:rPr>
  </w:style>
  <w:style w:type="paragraph" w:styleId="2b">
    <w:name w:val="Body Text Indent 2"/>
    <w:basedOn w:val="a9"/>
    <w:link w:val="2a"/>
    <w:semiHidden/>
    <w:rsid w:val="00191939"/>
    <w:pPr>
      <w:overflowPunct w:val="0"/>
      <w:autoSpaceDE w:val="0"/>
      <w:autoSpaceDN w:val="0"/>
      <w:spacing w:line="240" w:lineRule="auto"/>
      <w:ind w:leftChars="160" w:left="320"/>
      <w:jc w:val="left"/>
    </w:pPr>
    <w:rPr>
      <w:sz w:val="20"/>
    </w:rPr>
  </w:style>
  <w:style w:type="numbering" w:customStyle="1" w:styleId="17">
    <w:name w:val="목록 없음1"/>
    <w:next w:val="ac"/>
    <w:uiPriority w:val="99"/>
    <w:semiHidden/>
    <w:unhideWhenUsed/>
    <w:rsid w:val="00C14013"/>
  </w:style>
  <w:style w:type="character" w:styleId="afff2">
    <w:name w:val="annotation reference"/>
    <w:semiHidden/>
    <w:rsid w:val="00C14013"/>
    <w:rPr>
      <w:sz w:val="18"/>
      <w:szCs w:val="18"/>
    </w:rPr>
  </w:style>
  <w:style w:type="paragraph" w:styleId="afff3">
    <w:name w:val="Date"/>
    <w:basedOn w:val="a9"/>
    <w:next w:val="a9"/>
    <w:link w:val="afff4"/>
    <w:uiPriority w:val="99"/>
    <w:semiHidden/>
    <w:unhideWhenUsed/>
    <w:rsid w:val="00AF3D0F"/>
  </w:style>
  <w:style w:type="character" w:customStyle="1" w:styleId="afff4">
    <w:name w:val="日期 字元"/>
    <w:link w:val="afff3"/>
    <w:uiPriority w:val="99"/>
    <w:semiHidden/>
    <w:rsid w:val="00AF3D0F"/>
    <w:rPr>
      <w:rFonts w:ascii="Malgun Gothic" w:eastAsia="Malgun Gothic" w:hAnsi="Malgun Gothic"/>
      <w:sz w:val="22"/>
    </w:rPr>
  </w:style>
  <w:style w:type="paragraph" w:styleId="afff5">
    <w:name w:val="TOC Heading"/>
    <w:basedOn w:val="1"/>
    <w:next w:val="a9"/>
    <w:uiPriority w:val="39"/>
    <w:semiHidden/>
    <w:unhideWhenUsed/>
    <w:qFormat/>
    <w:rsid w:val="00661974"/>
    <w:pPr>
      <w:keepLines/>
      <w:pageBreakBefore w:val="0"/>
      <w:widowControl/>
      <w:numPr>
        <w:numId w:val="0"/>
      </w:numPr>
      <w:wordWrap/>
      <w:adjustRightInd/>
      <w:spacing w:before="480" w:after="0" w:line="276" w:lineRule="auto"/>
      <w:jc w:val="left"/>
      <w:textAlignment w:val="auto"/>
      <w:outlineLvl w:val="9"/>
    </w:pPr>
    <w:rPr>
      <w:rFonts w:ascii="Malgun Gothic" w:hAnsi="Malgun Gothic"/>
      <w:bCs/>
      <w:color w:val="365F91"/>
      <w:kern w:val="0"/>
      <w:sz w:val="28"/>
      <w:szCs w:val="28"/>
    </w:rPr>
  </w:style>
  <w:style w:type="paragraph" w:customStyle="1" w:styleId="a6">
    <w:name w:val="큰제목"/>
    <w:basedOn w:val="a9"/>
    <w:link w:val="Char0"/>
    <w:qFormat/>
    <w:rsid w:val="000956A5"/>
    <w:pPr>
      <w:numPr>
        <w:numId w:val="136"/>
      </w:numPr>
      <w:adjustRightInd/>
      <w:spacing w:before="80" w:line="240" w:lineRule="auto"/>
      <w:jc w:val="left"/>
      <w:textAlignment w:val="auto"/>
    </w:pPr>
    <w:rPr>
      <w:rFonts w:cs="Arial"/>
      <w:b/>
      <w:kern w:val="2"/>
      <w:sz w:val="28"/>
      <w:szCs w:val="28"/>
      <w:lang w:val="ko-KR"/>
    </w:rPr>
  </w:style>
  <w:style w:type="paragraph" w:customStyle="1" w:styleId="a7">
    <w:name w:val="작은제목"/>
    <w:basedOn w:val="a9"/>
    <w:link w:val="Char1"/>
    <w:qFormat/>
    <w:rsid w:val="000956A5"/>
    <w:pPr>
      <w:numPr>
        <w:ilvl w:val="1"/>
        <w:numId w:val="136"/>
      </w:numPr>
      <w:autoSpaceDE w:val="0"/>
      <w:autoSpaceDN w:val="0"/>
      <w:adjustRightInd/>
      <w:snapToGrid w:val="0"/>
      <w:spacing w:before="80" w:line="240" w:lineRule="auto"/>
      <w:jc w:val="left"/>
      <w:textAlignment w:val="auto"/>
    </w:pPr>
    <w:rPr>
      <w:b/>
      <w:bCs/>
      <w:sz w:val="24"/>
      <w:szCs w:val="24"/>
      <w:lang w:bidi="en-US"/>
    </w:rPr>
  </w:style>
  <w:style w:type="character" w:customStyle="1" w:styleId="Char0">
    <w:name w:val="큰제목 Char"/>
    <w:link w:val="a6"/>
    <w:rsid w:val="000956A5"/>
    <w:rPr>
      <w:rFonts w:ascii="Malgun Gothic" w:eastAsia="Malgun Gothic" w:hAnsi="Malgun Gothic" w:cs="Arial"/>
      <w:b/>
      <w:kern w:val="2"/>
      <w:sz w:val="28"/>
      <w:szCs w:val="28"/>
      <w:lang w:val="ko-KR"/>
    </w:rPr>
  </w:style>
  <w:style w:type="paragraph" w:customStyle="1" w:styleId="a8">
    <w:name w:val="소제목"/>
    <w:basedOn w:val="a9"/>
    <w:qFormat/>
    <w:rsid w:val="000956A5"/>
    <w:pPr>
      <w:numPr>
        <w:ilvl w:val="2"/>
        <w:numId w:val="136"/>
      </w:numPr>
      <w:tabs>
        <w:tab w:val="num" w:pos="1600"/>
      </w:tabs>
      <w:autoSpaceDE w:val="0"/>
      <w:autoSpaceDN w:val="0"/>
      <w:adjustRightInd/>
      <w:snapToGrid w:val="0"/>
      <w:spacing w:line="240" w:lineRule="auto"/>
      <w:ind w:left="1600" w:hanging="400"/>
      <w:jc w:val="left"/>
      <w:textAlignment w:val="auto"/>
    </w:pPr>
    <w:rPr>
      <w:color w:val="000000"/>
      <w:lang w:bidi="en-US"/>
    </w:rPr>
  </w:style>
  <w:style w:type="character" w:customStyle="1" w:styleId="Char1">
    <w:name w:val="작은제목 Char"/>
    <w:link w:val="a7"/>
    <w:rsid w:val="000956A5"/>
    <w:rPr>
      <w:rFonts w:ascii="Malgun Gothic" w:eastAsia="Malgun Gothic" w:hAnsi="Malgun Gothic"/>
      <w:b/>
      <w:bCs/>
      <w:sz w:val="24"/>
      <w:szCs w:val="24"/>
      <w:lang w:bidi="en-US"/>
    </w:rPr>
  </w:style>
  <w:style w:type="paragraph" w:customStyle="1" w:styleId="12">
    <w:name w:val="작은본문1"/>
    <w:basedOn w:val="a9"/>
    <w:qFormat/>
    <w:rsid w:val="000956A5"/>
    <w:pPr>
      <w:numPr>
        <w:ilvl w:val="3"/>
        <w:numId w:val="136"/>
      </w:numPr>
      <w:tabs>
        <w:tab w:val="num" w:pos="2000"/>
      </w:tabs>
      <w:autoSpaceDE w:val="0"/>
      <w:autoSpaceDN w:val="0"/>
      <w:adjustRightInd/>
      <w:snapToGrid w:val="0"/>
      <w:spacing w:line="240" w:lineRule="auto"/>
      <w:ind w:left="2000" w:hanging="400"/>
      <w:jc w:val="left"/>
      <w:textAlignment w:val="auto"/>
    </w:pPr>
    <w:rPr>
      <w:color w:val="000000"/>
      <w:sz w:val="20"/>
      <w:lang w:val="ko-KR" w:bidi="en-US"/>
    </w:rPr>
  </w:style>
  <w:style w:type="character" w:styleId="afff6">
    <w:name w:val="Unresolved Mention"/>
    <w:basedOn w:val="aa"/>
    <w:uiPriority w:val="99"/>
    <w:semiHidden/>
    <w:unhideWhenUsed/>
    <w:rsid w:val="005C5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DOCUME~1\ADMINI~1\LOCALS~1\Temp\SNAGHTML5d98ff.PNG" TargetMode="External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mmtckh0\Application%20Data\Microsoft\Templates\&#44277;&#44277;&#54364;&#51456;&#49436;&#49885;-&#53596;&#54540;&#47551;-&#49464;&#47196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71319-9209-4E8F-8998-F7A0A045E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공공표준서식-템플릿-세로.dot</Template>
  <TotalTime>216</TotalTime>
  <Pages>8</Pages>
  <Words>320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SKPE-IE 절차서</vt:lpstr>
      <vt:lpstr>SKPE-IE 절차서</vt:lpstr>
    </vt:vector>
  </TitlesOfParts>
  <Company/>
  <LinksUpToDate>false</LinksUpToDate>
  <CharactersWithSpaces>1824</CharactersWithSpaces>
  <SharedDoc>false</SharedDoc>
  <HLinks>
    <vt:vector size="12" baseType="variant">
      <vt:variant>
        <vt:i4>5111907</vt:i4>
      </vt:variant>
      <vt:variant>
        <vt:i4>-1</vt:i4>
      </vt:variant>
      <vt:variant>
        <vt:i4>2106</vt:i4>
      </vt:variant>
      <vt:variant>
        <vt:i4>1</vt:i4>
      </vt:variant>
      <vt:variant>
        <vt:lpwstr>C:\DOCUME~1\ADMINI~1\LOCALS~1\Temp\SNAGHTML5d98ff.PNG</vt:lpwstr>
      </vt:variant>
      <vt:variant>
        <vt:lpwstr/>
      </vt:variant>
      <vt:variant>
        <vt:i4>5111907</vt:i4>
      </vt:variant>
      <vt:variant>
        <vt:i4>-1</vt:i4>
      </vt:variant>
      <vt:variant>
        <vt:i4>3662</vt:i4>
      </vt:variant>
      <vt:variant>
        <vt:i4>1</vt:i4>
      </vt:variant>
      <vt:variant>
        <vt:lpwstr>C:\DOCUME~1\ADMINI~1\LOCALS~1\Temp\SNAGHTML5d98ff.PNG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SKPE-IE 절차서</dc:title>
  <dc:subject>문서번호 : XXXXXXX-###</dc:subject>
  <dc:creator>Version 1.1</dc:creator>
  <dc:description>Ver 1.0</dc:description>
  <cp:lastModifiedBy>Sheila Tu</cp:lastModifiedBy>
  <cp:revision>9</cp:revision>
  <cp:lastPrinted>2015-08-06T12:55:00Z</cp:lastPrinted>
  <dcterms:created xsi:type="dcterms:W3CDTF">2019-05-13T12:36:00Z</dcterms:created>
  <dcterms:modified xsi:type="dcterms:W3CDTF">2019-05-15T13:01:00Z</dcterms:modified>
</cp:coreProperties>
</file>